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1A696" w14:textId="77777777" w:rsidR="00685CBE" w:rsidRDefault="00685CBE" w:rsidP="00840BBA">
      <w:pPr>
        <w:jc w:val="both"/>
        <w:rPr>
          <w:rFonts w:ascii="Arial" w:hAnsi="Arial" w:cs="Arial"/>
          <w:sz w:val="22"/>
          <w:szCs w:val="22"/>
          <w:lang w:val="en-US"/>
        </w:rPr>
      </w:pPr>
    </w:p>
    <w:p w14:paraId="59108A47" w14:textId="77777777" w:rsidR="00E32635" w:rsidRDefault="00E32635" w:rsidP="00840BBA">
      <w:pPr>
        <w:jc w:val="both"/>
        <w:rPr>
          <w:rFonts w:ascii="Arial" w:hAnsi="Arial" w:cs="Arial"/>
          <w:sz w:val="22"/>
          <w:szCs w:val="22"/>
          <w:lang w:val="en-US"/>
        </w:rPr>
      </w:pPr>
    </w:p>
    <w:p w14:paraId="6A95B210" w14:textId="77777777" w:rsidR="00E32635" w:rsidRDefault="00E32635" w:rsidP="00840BBA">
      <w:pPr>
        <w:jc w:val="both"/>
        <w:rPr>
          <w:rFonts w:ascii="Arial" w:hAnsi="Arial" w:cs="Arial"/>
          <w:sz w:val="22"/>
          <w:szCs w:val="22"/>
          <w:lang w:val="en-US"/>
        </w:rPr>
      </w:pPr>
    </w:p>
    <w:p w14:paraId="0BDCFBB6" w14:textId="77777777" w:rsidR="00E32635" w:rsidRDefault="00E32635" w:rsidP="00840BBA">
      <w:pPr>
        <w:jc w:val="both"/>
        <w:rPr>
          <w:rFonts w:ascii="Arial" w:hAnsi="Arial" w:cs="Arial"/>
          <w:sz w:val="22"/>
          <w:szCs w:val="22"/>
          <w:lang w:val="en-US"/>
        </w:rPr>
      </w:pPr>
    </w:p>
    <w:p w14:paraId="37B13E2C" w14:textId="77777777" w:rsidR="00E32635" w:rsidRDefault="00E32635" w:rsidP="00840BBA">
      <w:pPr>
        <w:jc w:val="both"/>
        <w:rPr>
          <w:rFonts w:ascii="Arial" w:hAnsi="Arial" w:cs="Arial"/>
          <w:sz w:val="22"/>
          <w:szCs w:val="22"/>
          <w:lang w:val="en-US"/>
        </w:rPr>
      </w:pPr>
    </w:p>
    <w:p w14:paraId="25AAFBA6" w14:textId="77777777" w:rsidR="00A01C60" w:rsidRPr="00A01C60" w:rsidRDefault="00A01C60" w:rsidP="00A01C60">
      <w:pPr>
        <w:pBdr>
          <w:bottom w:val="single" w:sz="5" w:space="0" w:color="000000"/>
        </w:pBdr>
        <w:spacing w:before="241" w:after="241"/>
        <w:outlineLvl w:val="0"/>
        <w:rPr>
          <w:rFonts w:ascii="Arial" w:hAnsi="Arial" w:cs="Arial"/>
          <w:b/>
          <w:bCs/>
          <w:color w:val="000000"/>
          <w:sz w:val="36"/>
          <w:szCs w:val="36"/>
        </w:rPr>
      </w:pPr>
      <w:r>
        <w:rPr>
          <w:rFonts w:ascii="Arial" w:hAnsi="Arial" w:cs="Arial"/>
          <w:b/>
          <w:bCs/>
          <w:color w:val="000000"/>
          <w:sz w:val="36"/>
          <w:szCs w:val="36"/>
          <w:shd w:val="clear" w:color="auto" w:fill="FFFFFF"/>
        </w:rPr>
        <w:t>Female Youth</w:t>
      </w:r>
      <w:r w:rsidRPr="00A01C60">
        <w:rPr>
          <w:rFonts w:ascii="Arial" w:hAnsi="Arial" w:cs="Arial"/>
          <w:b/>
          <w:bCs/>
          <w:color w:val="000000"/>
          <w:sz w:val="36"/>
          <w:szCs w:val="36"/>
          <w:shd w:val="clear" w:color="auto" w:fill="FFFFFF"/>
        </w:rPr>
        <w:t xml:space="preserve"> </w:t>
      </w:r>
      <w:r w:rsidR="0038244A">
        <w:rPr>
          <w:rFonts w:ascii="Arial" w:hAnsi="Arial" w:cs="Arial"/>
          <w:b/>
          <w:bCs/>
          <w:color w:val="000000"/>
          <w:sz w:val="36"/>
          <w:szCs w:val="36"/>
          <w:shd w:val="clear" w:color="auto" w:fill="FFFFFF"/>
        </w:rPr>
        <w:t xml:space="preserve">PEACE </w:t>
      </w:r>
      <w:r w:rsidRPr="00A01C60">
        <w:rPr>
          <w:rFonts w:ascii="Arial" w:hAnsi="Arial" w:cs="Arial"/>
          <w:b/>
          <w:bCs/>
          <w:color w:val="000000"/>
          <w:sz w:val="36"/>
          <w:szCs w:val="36"/>
          <w:shd w:val="clear" w:color="auto" w:fill="FFFFFF"/>
        </w:rPr>
        <w:t>Counsellor</w:t>
      </w:r>
      <w:r w:rsidRPr="00A01C60">
        <w:rPr>
          <w:rFonts w:ascii="Arial" w:eastAsia="Tahoma" w:hAnsi="Arial" w:cs="Arial"/>
          <w:b/>
          <w:bCs/>
          <w:color w:val="000000"/>
          <w:sz w:val="36"/>
          <w:szCs w:val="36"/>
        </w:rPr>
        <w:t>- Job Description</w:t>
      </w:r>
    </w:p>
    <w:p w14:paraId="2B84C4BB" w14:textId="77777777" w:rsidR="00A01C60" w:rsidRPr="00A01C60" w:rsidRDefault="00A01C60" w:rsidP="00A01C60">
      <w:pPr>
        <w:spacing w:before="232" w:after="232"/>
        <w:outlineLvl w:val="1"/>
        <w:rPr>
          <w:rFonts w:ascii="Arial" w:hAnsi="Arial" w:cs="Arial"/>
          <w:color w:val="000000"/>
          <w:sz w:val="20"/>
          <w:szCs w:val="20"/>
        </w:rPr>
      </w:pPr>
      <w:r w:rsidRPr="00A01C60">
        <w:rPr>
          <w:rFonts w:ascii="Arial" w:eastAsia="Tahoma" w:hAnsi="Arial" w:cs="Arial"/>
          <w:b/>
          <w:bCs/>
          <w:color w:val="000000"/>
          <w:sz w:val="20"/>
          <w:szCs w:val="20"/>
        </w:rPr>
        <w:t>Title</w:t>
      </w:r>
      <w:r w:rsidRPr="00A01C60">
        <w:rPr>
          <w:rFonts w:ascii="Arial" w:hAnsi="Arial" w:cs="Arial"/>
          <w:b/>
          <w:bCs/>
          <w:color w:val="000000"/>
          <w:sz w:val="20"/>
          <w:szCs w:val="20"/>
        </w:rPr>
        <w:t>:</w:t>
      </w:r>
      <w:r w:rsidRPr="00A01C60">
        <w:rPr>
          <w:rFonts w:ascii="Arial" w:hAnsi="Arial" w:cs="Arial"/>
          <w:color w:val="000000"/>
          <w:sz w:val="20"/>
          <w:szCs w:val="20"/>
        </w:rPr>
        <w:t xml:space="preserve"> </w:t>
      </w:r>
      <w:r>
        <w:rPr>
          <w:rFonts w:ascii="Arial" w:hAnsi="Arial" w:cs="Arial"/>
          <w:b/>
          <w:bCs/>
          <w:color w:val="000000"/>
          <w:sz w:val="20"/>
          <w:szCs w:val="20"/>
          <w:shd w:val="clear" w:color="auto" w:fill="FFFFFF"/>
        </w:rPr>
        <w:t>Female Youth</w:t>
      </w:r>
      <w:r w:rsidRPr="00A01C60">
        <w:rPr>
          <w:rFonts w:ascii="Arial" w:hAnsi="Arial" w:cs="Arial"/>
          <w:b/>
          <w:bCs/>
          <w:color w:val="000000"/>
          <w:sz w:val="20"/>
          <w:szCs w:val="20"/>
          <w:shd w:val="clear" w:color="auto" w:fill="FFFFFF"/>
        </w:rPr>
        <w:t xml:space="preserve"> </w:t>
      </w:r>
      <w:r w:rsidR="00C55232">
        <w:rPr>
          <w:rFonts w:ascii="Arial" w:hAnsi="Arial" w:cs="Arial"/>
          <w:b/>
          <w:bCs/>
          <w:color w:val="000000"/>
          <w:sz w:val="20"/>
          <w:szCs w:val="20"/>
          <w:shd w:val="clear" w:color="auto" w:fill="FFFFFF"/>
        </w:rPr>
        <w:t xml:space="preserve">PEACE </w:t>
      </w:r>
      <w:r w:rsidRPr="00A01C60">
        <w:rPr>
          <w:rFonts w:ascii="Arial" w:hAnsi="Arial" w:cs="Arial"/>
          <w:b/>
          <w:bCs/>
          <w:color w:val="000000"/>
          <w:sz w:val="20"/>
          <w:szCs w:val="20"/>
          <w:shd w:val="clear" w:color="auto" w:fill="FFFFFF"/>
        </w:rPr>
        <w:t>Counsellor</w:t>
      </w:r>
    </w:p>
    <w:p w14:paraId="1F7C00F8" w14:textId="6753FD71" w:rsidR="00A01C60" w:rsidRPr="00A01C60" w:rsidRDefault="00A01C60" w:rsidP="00A01C60">
      <w:pPr>
        <w:spacing w:before="232" w:after="232"/>
        <w:outlineLvl w:val="1"/>
        <w:rPr>
          <w:rFonts w:ascii="Arial" w:hAnsi="Arial" w:cs="Arial"/>
          <w:color w:val="000000"/>
          <w:sz w:val="20"/>
          <w:szCs w:val="20"/>
        </w:rPr>
      </w:pPr>
      <w:r w:rsidRPr="00A01C60">
        <w:rPr>
          <w:rFonts w:ascii="Arial" w:eastAsia="Tahoma" w:hAnsi="Arial" w:cs="Arial"/>
          <w:b/>
          <w:bCs/>
          <w:color w:val="000000"/>
          <w:sz w:val="20"/>
          <w:szCs w:val="20"/>
        </w:rPr>
        <w:t>Reports To</w:t>
      </w:r>
      <w:r w:rsidRPr="00A01C60">
        <w:rPr>
          <w:rFonts w:ascii="Arial" w:hAnsi="Arial" w:cs="Arial"/>
          <w:b/>
          <w:bCs/>
          <w:color w:val="000000"/>
          <w:sz w:val="20"/>
          <w:szCs w:val="20"/>
        </w:rPr>
        <w:t>:</w:t>
      </w:r>
      <w:r w:rsidRPr="00A01C60">
        <w:rPr>
          <w:rFonts w:ascii="Arial" w:hAnsi="Arial" w:cs="Arial"/>
          <w:color w:val="000000"/>
          <w:sz w:val="20"/>
          <w:szCs w:val="20"/>
        </w:rPr>
        <w:t xml:space="preserve"> </w:t>
      </w:r>
      <w:r w:rsidR="002F20E3">
        <w:rPr>
          <w:rFonts w:ascii="Arial" w:hAnsi="Arial" w:cs="Arial"/>
          <w:color w:val="000000"/>
          <w:sz w:val="20"/>
          <w:szCs w:val="20"/>
          <w:shd w:val="clear" w:color="auto" w:fill="FFFFFF"/>
        </w:rPr>
        <w:t xml:space="preserve">Director of </w:t>
      </w:r>
      <w:r w:rsidR="00F2546D">
        <w:rPr>
          <w:rFonts w:ascii="Arial" w:hAnsi="Arial" w:cs="Arial"/>
          <w:color w:val="000000"/>
          <w:sz w:val="20"/>
          <w:szCs w:val="20"/>
          <w:shd w:val="clear" w:color="auto" w:fill="FFFFFF"/>
        </w:rPr>
        <w:t>Housing, Programs</w:t>
      </w:r>
      <w:r w:rsidR="002F20E3">
        <w:rPr>
          <w:rFonts w:ascii="Arial" w:hAnsi="Arial" w:cs="Arial"/>
          <w:color w:val="000000"/>
          <w:sz w:val="20"/>
          <w:szCs w:val="20"/>
          <w:shd w:val="clear" w:color="auto" w:fill="FFFFFF"/>
        </w:rPr>
        <w:t xml:space="preserve"> and Services</w:t>
      </w:r>
    </w:p>
    <w:p w14:paraId="733DE50F" w14:textId="1A9D39C9" w:rsidR="00A01C60" w:rsidRPr="00A01C60" w:rsidRDefault="00A01C60" w:rsidP="00A01C60">
      <w:pPr>
        <w:spacing w:before="232" w:after="232"/>
        <w:outlineLvl w:val="1"/>
        <w:rPr>
          <w:rFonts w:ascii="Arial" w:hAnsi="Arial" w:cs="Arial"/>
          <w:color w:val="000000"/>
          <w:sz w:val="20"/>
          <w:szCs w:val="20"/>
          <w:shd w:val="clear" w:color="auto" w:fill="FFFFFF"/>
        </w:rPr>
      </w:pPr>
      <w:r w:rsidRPr="00A01C60">
        <w:rPr>
          <w:rFonts w:ascii="Arial" w:hAnsi="Arial" w:cs="Arial"/>
          <w:b/>
          <w:bCs/>
          <w:color w:val="000000"/>
          <w:sz w:val="20"/>
          <w:szCs w:val="20"/>
        </w:rPr>
        <w:t>Hours:</w:t>
      </w:r>
      <w:r w:rsidRPr="00A01C60">
        <w:rPr>
          <w:rFonts w:ascii="Arial" w:hAnsi="Arial" w:cs="Arial"/>
          <w:color w:val="000000"/>
          <w:sz w:val="20"/>
          <w:szCs w:val="20"/>
        </w:rPr>
        <w:t xml:space="preserve"> </w:t>
      </w:r>
      <w:r w:rsidRPr="00A01C60">
        <w:rPr>
          <w:rFonts w:ascii="Arial" w:hAnsi="Arial" w:cs="Arial"/>
          <w:color w:val="000000"/>
          <w:sz w:val="20"/>
          <w:szCs w:val="20"/>
          <w:shd w:val="clear" w:color="auto" w:fill="FFFFFF"/>
        </w:rPr>
        <w:t>Permanent position, 3 days per week (21 hours)</w:t>
      </w:r>
    </w:p>
    <w:p w14:paraId="28896EC8" w14:textId="2EBF858A" w:rsidR="00A01C60" w:rsidRDefault="00A01C60" w:rsidP="00A01C60">
      <w:pPr>
        <w:spacing w:before="232" w:after="232"/>
        <w:outlineLvl w:val="1"/>
        <w:rPr>
          <w:rFonts w:ascii="Arial" w:hAnsi="Arial" w:cs="Arial"/>
          <w:color w:val="000000"/>
          <w:sz w:val="20"/>
          <w:szCs w:val="20"/>
          <w:shd w:val="clear" w:color="auto" w:fill="FFFFFF"/>
        </w:rPr>
      </w:pPr>
      <w:r w:rsidRPr="00A01C60">
        <w:rPr>
          <w:rFonts w:ascii="Arial" w:hAnsi="Arial" w:cs="Arial"/>
          <w:b/>
          <w:bCs/>
          <w:color w:val="000000"/>
          <w:sz w:val="20"/>
          <w:szCs w:val="20"/>
        </w:rPr>
        <w:t>Location:</w:t>
      </w:r>
      <w:r w:rsidRPr="00A01C60">
        <w:rPr>
          <w:rFonts w:ascii="Arial" w:hAnsi="Arial" w:cs="Arial"/>
          <w:color w:val="000000"/>
          <w:sz w:val="20"/>
          <w:szCs w:val="20"/>
          <w:shd w:val="clear" w:color="auto" w:fill="FFFFFF"/>
        </w:rPr>
        <w:t xml:space="preserve"> </w:t>
      </w:r>
      <w:r w:rsidR="00F2546D">
        <w:rPr>
          <w:rFonts w:ascii="Arial" w:hAnsi="Arial" w:cs="Arial"/>
          <w:color w:val="000000"/>
          <w:sz w:val="20"/>
          <w:szCs w:val="20"/>
          <w:shd w:val="clear" w:color="auto" w:fill="FFFFFF"/>
        </w:rPr>
        <w:t>Hope and Chilliwack Admin office</w:t>
      </w:r>
    </w:p>
    <w:p w14:paraId="3B6BABB9" w14:textId="77777777" w:rsidR="00582281" w:rsidRPr="00582281" w:rsidRDefault="00582281" w:rsidP="00A01C60">
      <w:pPr>
        <w:spacing w:before="232" w:after="232"/>
        <w:outlineLvl w:val="1"/>
        <w:rPr>
          <w:rFonts w:ascii="Arial" w:hAnsi="Arial" w:cs="Arial"/>
          <w:b/>
          <w:bCs/>
          <w:color w:val="000000"/>
          <w:sz w:val="20"/>
          <w:szCs w:val="20"/>
          <w:shd w:val="clear" w:color="auto" w:fill="FFFFFF"/>
        </w:rPr>
      </w:pPr>
      <w:r w:rsidRPr="00582281">
        <w:rPr>
          <w:rFonts w:ascii="Arial" w:hAnsi="Arial" w:cs="Arial"/>
          <w:b/>
          <w:bCs/>
          <w:color w:val="000000"/>
          <w:sz w:val="20"/>
          <w:szCs w:val="20"/>
          <w:shd w:val="clear" w:color="auto" w:fill="FFFFFF"/>
        </w:rPr>
        <w:t>Grid:</w:t>
      </w:r>
      <w:r>
        <w:rPr>
          <w:rFonts w:ascii="Arial" w:hAnsi="Arial" w:cs="Arial"/>
          <w:b/>
          <w:bCs/>
          <w:color w:val="000000"/>
          <w:sz w:val="20"/>
          <w:szCs w:val="20"/>
          <w:shd w:val="clear" w:color="auto" w:fill="FFFFFF"/>
        </w:rPr>
        <w:t xml:space="preserve"> 13-P</w:t>
      </w:r>
    </w:p>
    <w:p w14:paraId="2CA7B379" w14:textId="77777777" w:rsidR="00A01C60" w:rsidRPr="00A01C60" w:rsidRDefault="00A01C60" w:rsidP="00A01C60">
      <w:pPr>
        <w:spacing w:line="252" w:lineRule="exact"/>
        <w:jc w:val="both"/>
        <w:rPr>
          <w:rFonts w:ascii="Arial" w:eastAsia="Arial" w:hAnsi="Arial" w:cs="Arial"/>
          <w:color w:val="000000"/>
          <w:sz w:val="20"/>
          <w:szCs w:val="20"/>
        </w:rPr>
      </w:pPr>
      <w:r w:rsidRPr="00A01C60">
        <w:rPr>
          <w:rFonts w:ascii="Arial" w:hAnsi="Arial" w:cs="Arial"/>
          <w:b/>
          <w:color w:val="000000"/>
          <w:spacing w:val="-1"/>
          <w:sz w:val="20"/>
          <w:szCs w:val="20"/>
        </w:rPr>
        <w:t>To Apply:</w:t>
      </w:r>
      <w:r w:rsidRPr="00A01C60">
        <w:rPr>
          <w:rFonts w:ascii="Arial" w:hAnsi="Arial" w:cs="Arial"/>
          <w:b/>
          <w:bCs/>
          <w:color w:val="000000"/>
          <w:spacing w:val="37"/>
          <w:sz w:val="20"/>
          <w:szCs w:val="20"/>
        </w:rPr>
        <w:t xml:space="preserve"> </w:t>
      </w:r>
      <w:r w:rsidRPr="00A01C60">
        <w:rPr>
          <w:rFonts w:ascii="Arial" w:eastAsia="Arial" w:hAnsi="Arial" w:cs="Arial"/>
          <w:color w:val="000000"/>
          <w:spacing w:val="-1"/>
          <w:sz w:val="20"/>
          <w:szCs w:val="20"/>
        </w:rPr>
        <w:t xml:space="preserve">Email cover letter and resume/CV with 2 references: to </w:t>
      </w:r>
      <w:hyperlink r:id="rId11" w:history="1">
        <w:r w:rsidRPr="0080687C">
          <w:rPr>
            <w:rStyle w:val="Hyperlink"/>
            <w:rFonts w:ascii="Arial" w:eastAsia="Arial" w:hAnsi="Arial" w:cs="Arial"/>
            <w:color w:val="0070C0"/>
            <w:spacing w:val="-1"/>
            <w:sz w:val="20"/>
            <w:szCs w:val="20"/>
          </w:rPr>
          <w:t>HR@anndavis.org</w:t>
        </w:r>
      </w:hyperlink>
      <w:r w:rsidRPr="0080687C">
        <w:rPr>
          <w:rFonts w:ascii="Arial" w:eastAsia="Arial" w:hAnsi="Arial" w:cs="Arial"/>
          <w:color w:val="0070C0"/>
          <w:spacing w:val="-1"/>
          <w:sz w:val="20"/>
          <w:szCs w:val="20"/>
        </w:rPr>
        <w:t>.</w:t>
      </w:r>
      <w:r w:rsidRPr="0080687C">
        <w:rPr>
          <w:rFonts w:ascii="Arial" w:hAnsi="Arial" w:cs="Arial"/>
          <w:color w:val="0070C0"/>
          <w:sz w:val="20"/>
          <w:szCs w:val="20"/>
        </w:rPr>
        <w:t xml:space="preserve"> </w:t>
      </w:r>
    </w:p>
    <w:p w14:paraId="389CE593" w14:textId="77777777" w:rsidR="00A01C60" w:rsidRPr="0080687C" w:rsidRDefault="00A01C60" w:rsidP="00A01C60">
      <w:pPr>
        <w:pStyle w:val="Default"/>
        <w:rPr>
          <w:rFonts w:ascii="Arial" w:eastAsia="Arial" w:hAnsi="Arial" w:cs="Arial"/>
          <w:b/>
          <w:bCs/>
          <w:color w:val="auto"/>
          <w:spacing w:val="-2"/>
          <w:sz w:val="20"/>
          <w:szCs w:val="20"/>
          <w:lang w:val="en-US" w:eastAsia="en-US"/>
        </w:rPr>
      </w:pPr>
    </w:p>
    <w:p w14:paraId="76201037" w14:textId="77777777" w:rsidR="00A01C60" w:rsidRDefault="00A01C60" w:rsidP="00A01C60">
      <w:pPr>
        <w:pStyle w:val="Default"/>
        <w:rPr>
          <w:rFonts w:ascii="Arial" w:eastAsia="Arial" w:hAnsi="Arial" w:cs="Arial"/>
          <w:b/>
          <w:bCs/>
          <w:color w:val="auto"/>
          <w:spacing w:val="-2"/>
          <w:sz w:val="20"/>
          <w:szCs w:val="20"/>
          <w:lang w:val="en-US" w:eastAsia="en-US"/>
        </w:rPr>
      </w:pPr>
      <w:r w:rsidRPr="0080687C">
        <w:rPr>
          <w:rFonts w:ascii="Arial" w:eastAsia="Arial" w:hAnsi="Arial" w:cs="Arial"/>
          <w:b/>
          <w:bCs/>
          <w:color w:val="auto"/>
          <w:spacing w:val="-2"/>
          <w:sz w:val="20"/>
          <w:szCs w:val="20"/>
          <w:lang w:val="en-US" w:eastAsia="en-US"/>
        </w:rPr>
        <w:t xml:space="preserve">Summary: </w:t>
      </w:r>
    </w:p>
    <w:p w14:paraId="471B09B0" w14:textId="77777777" w:rsidR="00A01C60" w:rsidRDefault="00A01C60" w:rsidP="00A01C60">
      <w:pPr>
        <w:pStyle w:val="Default"/>
        <w:rPr>
          <w:rFonts w:ascii="Arial" w:eastAsia="Arial" w:hAnsi="Arial" w:cs="Arial"/>
          <w:b/>
          <w:bCs/>
          <w:color w:val="auto"/>
          <w:spacing w:val="-2"/>
          <w:sz w:val="20"/>
          <w:szCs w:val="20"/>
          <w:lang w:val="en-US" w:eastAsia="en-US"/>
        </w:rPr>
      </w:pPr>
    </w:p>
    <w:p w14:paraId="734F7A94" w14:textId="23FAA23C" w:rsidR="0070459C" w:rsidRPr="00DE1471" w:rsidRDefault="00A01C60" w:rsidP="0070459C">
      <w:pPr>
        <w:pStyle w:val="NormalWeb"/>
        <w:shd w:val="clear" w:color="auto" w:fill="FFFFFF"/>
        <w:spacing w:before="0" w:beforeAutospacing="0" w:after="0" w:afterAutospacing="0" w:line="285" w:lineRule="atLeast"/>
        <w:rPr>
          <w:rFonts w:ascii="Arial" w:hAnsi="Arial" w:cs="Arial"/>
          <w:color w:val="444444"/>
          <w:sz w:val="22"/>
          <w:szCs w:val="22"/>
        </w:rPr>
      </w:pPr>
      <w:r w:rsidRPr="002F73A4">
        <w:rPr>
          <w:rFonts w:ascii="Arial" w:hAnsi="Arial" w:cs="Arial"/>
          <w:sz w:val="20"/>
          <w:szCs w:val="20"/>
        </w:rPr>
        <w:t xml:space="preserve">The </w:t>
      </w:r>
      <w:r w:rsidR="0070459C">
        <w:rPr>
          <w:rFonts w:ascii="Arial" w:hAnsi="Arial" w:cs="Arial"/>
          <w:b/>
          <w:bCs/>
          <w:sz w:val="20"/>
          <w:szCs w:val="20"/>
        </w:rPr>
        <w:t>Female Youth</w:t>
      </w:r>
      <w:r w:rsidRPr="002F73A4">
        <w:rPr>
          <w:rFonts w:ascii="Arial" w:hAnsi="Arial" w:cs="Arial"/>
          <w:b/>
          <w:bCs/>
          <w:sz w:val="20"/>
          <w:szCs w:val="20"/>
        </w:rPr>
        <w:t xml:space="preserve"> </w:t>
      </w:r>
      <w:r w:rsidR="00C55232">
        <w:rPr>
          <w:rFonts w:ascii="Arial" w:hAnsi="Arial" w:cs="Arial"/>
          <w:b/>
          <w:bCs/>
          <w:sz w:val="20"/>
          <w:szCs w:val="20"/>
        </w:rPr>
        <w:t xml:space="preserve">PEACE </w:t>
      </w:r>
      <w:r w:rsidRPr="002F73A4">
        <w:rPr>
          <w:rFonts w:ascii="Arial" w:hAnsi="Arial" w:cs="Arial"/>
          <w:b/>
          <w:bCs/>
          <w:sz w:val="20"/>
          <w:szCs w:val="20"/>
        </w:rPr>
        <w:t xml:space="preserve">Counselling Program </w:t>
      </w:r>
      <w:r w:rsidRPr="0070459C">
        <w:rPr>
          <w:rFonts w:ascii="Arial" w:eastAsia="Arial" w:hAnsi="Arial" w:cs="Arial"/>
          <w:color w:val="000000"/>
          <w:spacing w:val="-1"/>
          <w:sz w:val="20"/>
          <w:szCs w:val="20"/>
          <w:lang w:eastAsia="en-US"/>
        </w:rPr>
        <w:t xml:space="preserve">is </w:t>
      </w:r>
      <w:r w:rsidR="0070459C" w:rsidRPr="0070459C">
        <w:rPr>
          <w:rFonts w:ascii="Arial" w:eastAsia="Arial" w:hAnsi="Arial" w:cs="Arial"/>
          <w:color w:val="000000"/>
          <w:spacing w:val="-1"/>
          <w:sz w:val="20"/>
          <w:szCs w:val="20"/>
          <w:lang w:eastAsia="en-US"/>
        </w:rPr>
        <w:t xml:space="preserve">responsible for planning, coordinating, </w:t>
      </w:r>
      <w:r w:rsidR="00F42808" w:rsidRPr="0070459C">
        <w:rPr>
          <w:rFonts w:ascii="Arial" w:eastAsia="Arial" w:hAnsi="Arial" w:cs="Arial"/>
          <w:color w:val="000000"/>
          <w:spacing w:val="-1"/>
          <w:sz w:val="20"/>
          <w:szCs w:val="20"/>
          <w:lang w:eastAsia="en-US"/>
        </w:rPr>
        <w:t>facilitating,</w:t>
      </w:r>
      <w:r w:rsidR="0070459C" w:rsidRPr="0070459C">
        <w:rPr>
          <w:rFonts w:ascii="Arial" w:eastAsia="Arial" w:hAnsi="Arial" w:cs="Arial"/>
          <w:color w:val="000000"/>
          <w:spacing w:val="-1"/>
          <w:sz w:val="20"/>
          <w:szCs w:val="20"/>
          <w:lang w:eastAsia="en-US"/>
        </w:rPr>
        <w:t xml:space="preserve"> and evaluating of social, recreational and life skills activities for youth (11 – 18 years of age). This will involve working at the Ann Davis main office with outreach to schools, the overall community, and the Ann (ADTS) catchments area. Some travel will be required for meetings, training, and planned youth trips. A strong commitment to the children and youth of the community with demonstrated success working with youth is essential, as is the ability to relate effectively and appropriately with preteens, teens, young adults, and the community in general. Strong communication and organizational skills are essential, as is the ability to take direction. Lastly, you have basic computer skills and the capacity to maintain confidentiality.</w:t>
      </w:r>
    </w:p>
    <w:p w14:paraId="4B1E7135" w14:textId="77777777" w:rsidR="00A01C60" w:rsidRPr="0080687C" w:rsidRDefault="00A01C60" w:rsidP="00A01C60">
      <w:pPr>
        <w:pStyle w:val="Default"/>
        <w:rPr>
          <w:rFonts w:ascii="Arial" w:eastAsia="Arial" w:hAnsi="Arial" w:cs="Arial"/>
          <w:b/>
          <w:bCs/>
          <w:color w:val="auto"/>
          <w:spacing w:val="-2"/>
          <w:sz w:val="20"/>
          <w:szCs w:val="20"/>
          <w:lang w:val="en-US" w:eastAsia="en-US"/>
        </w:rPr>
      </w:pPr>
    </w:p>
    <w:p w14:paraId="69E9D864" w14:textId="77777777" w:rsidR="00A01C60" w:rsidRPr="0070459C" w:rsidRDefault="00A01C60" w:rsidP="0070459C">
      <w:pPr>
        <w:pStyle w:val="Default"/>
        <w:rPr>
          <w:rFonts w:ascii="Arial" w:hAnsi="Arial"/>
          <w:sz w:val="22"/>
          <w:szCs w:val="22"/>
        </w:rPr>
      </w:pPr>
      <w:r w:rsidRPr="0080687C">
        <w:rPr>
          <w:rFonts w:ascii="Arial" w:hAnsi="Arial" w:cs="Arial"/>
          <w:sz w:val="20"/>
          <w:szCs w:val="20"/>
        </w:rPr>
        <w:t xml:space="preserve">The </w:t>
      </w:r>
      <w:r w:rsidR="0070459C">
        <w:rPr>
          <w:rFonts w:ascii="Arial" w:hAnsi="Arial" w:cs="Arial"/>
          <w:sz w:val="20"/>
          <w:szCs w:val="20"/>
        </w:rPr>
        <w:t>Female Youth</w:t>
      </w:r>
      <w:r w:rsidRPr="0080687C">
        <w:rPr>
          <w:rFonts w:ascii="Arial" w:hAnsi="Arial" w:cs="Arial"/>
          <w:sz w:val="20"/>
          <w:szCs w:val="20"/>
        </w:rPr>
        <w:t xml:space="preserve"> </w:t>
      </w:r>
      <w:r w:rsidR="00450108">
        <w:rPr>
          <w:rFonts w:ascii="Arial" w:hAnsi="Arial" w:cs="Arial"/>
          <w:sz w:val="20"/>
          <w:szCs w:val="20"/>
        </w:rPr>
        <w:t xml:space="preserve">PEACE </w:t>
      </w:r>
      <w:r w:rsidR="0070459C">
        <w:rPr>
          <w:rFonts w:ascii="Arial" w:hAnsi="Arial" w:cs="Arial"/>
          <w:sz w:val="20"/>
          <w:szCs w:val="20"/>
        </w:rPr>
        <w:t>C</w:t>
      </w:r>
      <w:r w:rsidRPr="0080687C">
        <w:rPr>
          <w:rFonts w:ascii="Arial" w:hAnsi="Arial" w:cs="Arial"/>
          <w:sz w:val="20"/>
          <w:szCs w:val="20"/>
        </w:rPr>
        <w:t xml:space="preserve">ounsellor </w:t>
      </w:r>
      <w:r w:rsidR="0070459C" w:rsidRPr="0070459C">
        <w:rPr>
          <w:rFonts w:ascii="Arial" w:hAnsi="Arial" w:cs="Arial"/>
          <w:color w:val="auto"/>
          <w:sz w:val="20"/>
          <w:szCs w:val="20"/>
          <w:lang w:eastAsia="en-US"/>
        </w:rPr>
        <w:t xml:space="preserve">provides primary supervisory and support services to the youths participating in Ann Davis Programs. Responsible for one-on-one counselling, </w:t>
      </w:r>
      <w:r w:rsidR="00F41595" w:rsidRPr="0070459C">
        <w:rPr>
          <w:rFonts w:ascii="Arial" w:hAnsi="Arial" w:cs="Arial"/>
          <w:color w:val="auto"/>
          <w:sz w:val="20"/>
          <w:szCs w:val="20"/>
          <w:lang w:eastAsia="en-US"/>
        </w:rPr>
        <w:t>organizing,</w:t>
      </w:r>
      <w:r w:rsidR="0070459C" w:rsidRPr="0070459C">
        <w:rPr>
          <w:rFonts w:ascii="Arial" w:hAnsi="Arial" w:cs="Arial"/>
          <w:color w:val="auto"/>
          <w:sz w:val="20"/>
          <w:szCs w:val="20"/>
          <w:lang w:eastAsia="en-US"/>
        </w:rPr>
        <w:t xml:space="preserve"> and monitoring youths’ individualized case management and program participation. </w:t>
      </w:r>
      <w:r w:rsidRPr="0080687C">
        <w:rPr>
          <w:rFonts w:ascii="Arial" w:hAnsi="Arial" w:cs="Arial"/>
          <w:sz w:val="20"/>
          <w:szCs w:val="20"/>
        </w:rPr>
        <w:t>This position is unionized and requires a mandatory membership with the BCGEU.</w:t>
      </w:r>
      <w:r w:rsidRPr="0080687C">
        <w:rPr>
          <w:rFonts w:ascii="Arial" w:eastAsia="Calibri" w:hAnsi="Arial" w:cs="Arial"/>
          <w:sz w:val="20"/>
          <w:szCs w:val="20"/>
          <w:lang w:val="en-US"/>
        </w:rPr>
        <w:t xml:space="preserve">  </w:t>
      </w:r>
    </w:p>
    <w:p w14:paraId="4B1F61DF" w14:textId="77777777" w:rsidR="00A01C60" w:rsidRPr="0080687C" w:rsidRDefault="00A01C60" w:rsidP="00A01C60">
      <w:pPr>
        <w:pStyle w:val="Default"/>
        <w:rPr>
          <w:rFonts w:ascii="Arial" w:hAnsi="Arial" w:cs="Arial"/>
          <w:b/>
          <w:bCs/>
          <w:sz w:val="20"/>
          <w:szCs w:val="20"/>
        </w:rPr>
      </w:pPr>
    </w:p>
    <w:p w14:paraId="0DFA9749" w14:textId="77777777" w:rsidR="00A01C60" w:rsidRPr="0080687C" w:rsidRDefault="00A01C60" w:rsidP="00A01C60">
      <w:pPr>
        <w:pStyle w:val="Default"/>
        <w:rPr>
          <w:rFonts w:ascii="Arial" w:hAnsi="Arial" w:cs="Arial"/>
          <w:b/>
          <w:bCs/>
          <w:sz w:val="20"/>
          <w:szCs w:val="20"/>
        </w:rPr>
      </w:pPr>
      <w:r w:rsidRPr="0080687C">
        <w:rPr>
          <w:rFonts w:ascii="Arial" w:hAnsi="Arial" w:cs="Arial"/>
          <w:b/>
          <w:bCs/>
          <w:sz w:val="20"/>
          <w:szCs w:val="20"/>
        </w:rPr>
        <w:t>Job Duties and Responsibilities:</w:t>
      </w:r>
    </w:p>
    <w:p w14:paraId="618A74E1" w14:textId="77777777" w:rsidR="00A01C60" w:rsidRPr="0080687C" w:rsidRDefault="00A01C60" w:rsidP="00A01C60">
      <w:pPr>
        <w:pStyle w:val="Default"/>
        <w:rPr>
          <w:rFonts w:ascii="Arial" w:hAnsi="Arial" w:cs="Arial"/>
          <w:sz w:val="20"/>
          <w:szCs w:val="20"/>
        </w:rPr>
      </w:pPr>
    </w:p>
    <w:p w14:paraId="17B2BFC5" w14:textId="2E12B5A4" w:rsidR="0070459C" w:rsidRPr="0070459C" w:rsidRDefault="0070459C" w:rsidP="0070459C">
      <w:pPr>
        <w:pStyle w:val="Default"/>
        <w:rPr>
          <w:rFonts w:ascii="Arial" w:hAnsi="Arial" w:cs="Arial"/>
          <w:color w:val="auto"/>
          <w:sz w:val="20"/>
          <w:szCs w:val="20"/>
          <w:lang w:eastAsia="en-US"/>
        </w:rPr>
      </w:pPr>
      <w:r w:rsidRPr="0070459C">
        <w:rPr>
          <w:rFonts w:ascii="Arial" w:hAnsi="Arial" w:cs="Arial"/>
          <w:color w:val="auto"/>
          <w:sz w:val="20"/>
          <w:szCs w:val="20"/>
          <w:lang w:eastAsia="en-US"/>
        </w:rPr>
        <w:t xml:space="preserve">To perform the job successfully the </w:t>
      </w:r>
      <w:r w:rsidR="00F42808">
        <w:rPr>
          <w:rFonts w:ascii="Arial" w:hAnsi="Arial" w:cs="Arial"/>
          <w:color w:val="auto"/>
          <w:sz w:val="20"/>
          <w:szCs w:val="20"/>
          <w:lang w:eastAsia="en-US"/>
        </w:rPr>
        <w:t xml:space="preserve">Female </w:t>
      </w:r>
      <w:r w:rsidRPr="0070459C">
        <w:rPr>
          <w:rFonts w:ascii="Arial" w:hAnsi="Arial" w:cs="Arial"/>
          <w:color w:val="auto"/>
          <w:sz w:val="20"/>
          <w:szCs w:val="20"/>
          <w:lang w:eastAsia="en-US"/>
        </w:rPr>
        <w:t xml:space="preserve">Youth Counsellor must be able to perform consistently each essential duty satisfactorily. Other related duties may be assigned. </w:t>
      </w:r>
    </w:p>
    <w:p w14:paraId="3F73AED9" w14:textId="77777777" w:rsidR="00A01C60" w:rsidRPr="0080687C" w:rsidRDefault="00A01C60" w:rsidP="00A01C60">
      <w:pPr>
        <w:pStyle w:val="Default"/>
        <w:rPr>
          <w:rFonts w:ascii="Arial" w:eastAsia="Calibri" w:hAnsi="Arial" w:cs="Arial"/>
          <w:color w:val="auto"/>
          <w:sz w:val="20"/>
          <w:szCs w:val="20"/>
          <w:lang w:val="en-US" w:eastAsia="en-US"/>
        </w:rPr>
      </w:pPr>
    </w:p>
    <w:p w14:paraId="5407A335" w14:textId="77777777" w:rsidR="0070459C" w:rsidRPr="0070459C" w:rsidRDefault="00A01C60" w:rsidP="0070459C">
      <w:pPr>
        <w:pStyle w:val="Default"/>
        <w:numPr>
          <w:ilvl w:val="0"/>
          <w:numId w:val="1"/>
        </w:numPr>
        <w:spacing w:after="27"/>
        <w:rPr>
          <w:rFonts w:ascii="Arial" w:hAnsi="Arial"/>
          <w:sz w:val="20"/>
          <w:szCs w:val="20"/>
        </w:rPr>
      </w:pPr>
      <w:r w:rsidRPr="0070459C">
        <w:rPr>
          <w:rFonts w:ascii="Arial" w:eastAsia="Calibri" w:hAnsi="Arial" w:cs="Arial"/>
          <w:sz w:val="20"/>
          <w:szCs w:val="20"/>
          <w:lang w:val="en-US"/>
        </w:rPr>
        <w:t xml:space="preserve">Provide individual and group counselling to women who have experienced any form of trauma, violence, abuse, or threats. Facilitate women’s understanding of the impact of the trauma, </w:t>
      </w:r>
      <w:r w:rsidR="0070459C" w:rsidRPr="0070459C">
        <w:rPr>
          <w:rFonts w:ascii="Arial" w:hAnsi="Arial"/>
          <w:sz w:val="20"/>
          <w:szCs w:val="20"/>
        </w:rPr>
        <w:t xml:space="preserve">Builds and maintains a positive supportive relationship with youth in the </w:t>
      </w:r>
      <w:r w:rsidR="00D65557" w:rsidRPr="0070459C">
        <w:rPr>
          <w:rFonts w:ascii="Arial" w:hAnsi="Arial"/>
          <w:sz w:val="20"/>
          <w:szCs w:val="20"/>
        </w:rPr>
        <w:t>program.</w:t>
      </w:r>
      <w:r w:rsidR="0070459C" w:rsidRPr="0070459C">
        <w:rPr>
          <w:rFonts w:ascii="Arial" w:hAnsi="Arial"/>
          <w:sz w:val="20"/>
          <w:szCs w:val="20"/>
        </w:rPr>
        <w:t xml:space="preserve"> </w:t>
      </w:r>
    </w:p>
    <w:p w14:paraId="440D0311" w14:textId="469F1048"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Participates fully as a member of the case management team for youth </w:t>
      </w:r>
      <w:r w:rsidR="002F247B" w:rsidRPr="0070459C">
        <w:rPr>
          <w:rFonts w:ascii="Arial" w:hAnsi="Arial"/>
          <w:sz w:val="20"/>
          <w:szCs w:val="20"/>
        </w:rPr>
        <w:t>placement.</w:t>
      </w:r>
      <w:r w:rsidRPr="0070459C">
        <w:rPr>
          <w:rFonts w:ascii="Arial" w:hAnsi="Arial"/>
          <w:sz w:val="20"/>
          <w:szCs w:val="20"/>
        </w:rPr>
        <w:t xml:space="preserve"> </w:t>
      </w:r>
    </w:p>
    <w:p w14:paraId="423B82B6" w14:textId="46C5CE46" w:rsid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Develops and implement intervention plans within program guidelines in consultation with other members of the counselling management team</w:t>
      </w:r>
      <w:r w:rsidR="002F247B">
        <w:rPr>
          <w:rFonts w:ascii="Arial" w:hAnsi="Arial"/>
          <w:sz w:val="20"/>
          <w:szCs w:val="20"/>
        </w:rPr>
        <w:t>.</w:t>
      </w:r>
    </w:p>
    <w:p w14:paraId="00124A4D" w14:textId="77777777" w:rsidR="00D65557" w:rsidRDefault="00D65557" w:rsidP="00D65557">
      <w:pPr>
        <w:pStyle w:val="Default"/>
        <w:spacing w:after="27"/>
        <w:rPr>
          <w:rFonts w:ascii="Arial" w:hAnsi="Arial"/>
          <w:sz w:val="20"/>
          <w:szCs w:val="20"/>
        </w:rPr>
      </w:pPr>
    </w:p>
    <w:p w14:paraId="58B918B4" w14:textId="77777777" w:rsidR="00D65557" w:rsidRDefault="00D65557" w:rsidP="00D65557">
      <w:pPr>
        <w:pStyle w:val="Default"/>
        <w:spacing w:after="27"/>
        <w:rPr>
          <w:rFonts w:ascii="Arial" w:hAnsi="Arial"/>
          <w:sz w:val="20"/>
          <w:szCs w:val="20"/>
        </w:rPr>
      </w:pPr>
    </w:p>
    <w:p w14:paraId="4FF59C17" w14:textId="77777777" w:rsidR="00D65557" w:rsidRDefault="00D65557" w:rsidP="00D65557">
      <w:pPr>
        <w:pStyle w:val="Default"/>
        <w:spacing w:after="27"/>
        <w:rPr>
          <w:rFonts w:ascii="Arial" w:hAnsi="Arial"/>
          <w:sz w:val="20"/>
          <w:szCs w:val="20"/>
        </w:rPr>
      </w:pPr>
    </w:p>
    <w:p w14:paraId="1C71F8A6" w14:textId="77777777" w:rsidR="00D65557" w:rsidRDefault="00D65557" w:rsidP="00D65557">
      <w:pPr>
        <w:pStyle w:val="Default"/>
        <w:spacing w:after="27"/>
        <w:rPr>
          <w:rFonts w:ascii="Arial" w:hAnsi="Arial"/>
          <w:sz w:val="20"/>
          <w:szCs w:val="20"/>
        </w:rPr>
      </w:pPr>
    </w:p>
    <w:p w14:paraId="5B5CA70F" w14:textId="77777777" w:rsidR="00D65557" w:rsidRDefault="00D65557" w:rsidP="00D65557">
      <w:pPr>
        <w:pStyle w:val="Default"/>
        <w:spacing w:after="27"/>
        <w:rPr>
          <w:rFonts w:ascii="Arial" w:hAnsi="Arial"/>
          <w:sz w:val="20"/>
          <w:szCs w:val="20"/>
        </w:rPr>
      </w:pPr>
    </w:p>
    <w:p w14:paraId="0C81D17B" w14:textId="77777777" w:rsidR="00D65557" w:rsidRDefault="00D65557" w:rsidP="00D65557">
      <w:pPr>
        <w:pStyle w:val="Default"/>
        <w:spacing w:after="27"/>
        <w:rPr>
          <w:rFonts w:ascii="Arial" w:hAnsi="Arial"/>
          <w:sz w:val="20"/>
          <w:szCs w:val="20"/>
        </w:rPr>
      </w:pPr>
    </w:p>
    <w:p w14:paraId="6B4E05CA" w14:textId="77777777" w:rsidR="00D65557" w:rsidRPr="0070459C" w:rsidRDefault="00D65557" w:rsidP="00D65557">
      <w:pPr>
        <w:pStyle w:val="Default"/>
        <w:spacing w:after="27"/>
        <w:rPr>
          <w:rFonts w:ascii="Arial" w:hAnsi="Arial"/>
          <w:sz w:val="20"/>
          <w:szCs w:val="20"/>
        </w:rPr>
      </w:pPr>
    </w:p>
    <w:p w14:paraId="2B4119BC" w14:textId="77777777"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Provides individual and/or group programming aimed at addressing youth issues/needs such as communication skills, anger management, conflict resolution and problem </w:t>
      </w:r>
      <w:r w:rsidR="00D65557" w:rsidRPr="0070459C">
        <w:rPr>
          <w:rFonts w:ascii="Arial" w:hAnsi="Arial"/>
          <w:sz w:val="20"/>
          <w:szCs w:val="20"/>
        </w:rPr>
        <w:t>solving.</w:t>
      </w:r>
      <w:r w:rsidRPr="0070459C">
        <w:rPr>
          <w:rFonts w:ascii="Arial" w:hAnsi="Arial"/>
          <w:sz w:val="20"/>
          <w:szCs w:val="20"/>
        </w:rPr>
        <w:t xml:space="preserve"> </w:t>
      </w:r>
    </w:p>
    <w:p w14:paraId="7B8504CE" w14:textId="77777777" w:rsid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Provides youth with opportunities to access community resources as </w:t>
      </w:r>
      <w:r w:rsidR="00D65557" w:rsidRPr="0070459C">
        <w:rPr>
          <w:rFonts w:ascii="Arial" w:hAnsi="Arial"/>
          <w:sz w:val="20"/>
          <w:szCs w:val="20"/>
        </w:rPr>
        <w:t>required.</w:t>
      </w:r>
      <w:r w:rsidRPr="0070459C">
        <w:rPr>
          <w:rFonts w:ascii="Arial" w:hAnsi="Arial"/>
          <w:sz w:val="20"/>
          <w:szCs w:val="20"/>
        </w:rPr>
        <w:t xml:space="preserve"> </w:t>
      </w:r>
    </w:p>
    <w:p w14:paraId="391645ED" w14:textId="77777777"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Facilitates the self-development and skill development of youth by identifying, recruiting and developing appropriate resources and supporting youth participation in developmental activities: </w:t>
      </w:r>
      <w:proofErr w:type="gramStart"/>
      <w:r w:rsidRPr="0070459C">
        <w:rPr>
          <w:rFonts w:ascii="Arial" w:hAnsi="Arial"/>
          <w:sz w:val="20"/>
          <w:szCs w:val="20"/>
        </w:rPr>
        <w:t>i.e.</w:t>
      </w:r>
      <w:proofErr w:type="gramEnd"/>
      <w:r w:rsidRPr="0070459C">
        <w:rPr>
          <w:rFonts w:ascii="Arial" w:hAnsi="Arial"/>
          <w:sz w:val="20"/>
          <w:szCs w:val="20"/>
        </w:rPr>
        <w:t xml:space="preserve"> life skills, work placement, academic study, community services </w:t>
      </w:r>
    </w:p>
    <w:p w14:paraId="26856EF0" w14:textId="77777777"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Provides direct intervention with the youth when </w:t>
      </w:r>
      <w:r w:rsidR="00D65557" w:rsidRPr="0070459C">
        <w:rPr>
          <w:rFonts w:ascii="Arial" w:hAnsi="Arial"/>
          <w:sz w:val="20"/>
          <w:szCs w:val="20"/>
        </w:rPr>
        <w:t>required.</w:t>
      </w:r>
      <w:r w:rsidRPr="0070459C">
        <w:rPr>
          <w:rFonts w:ascii="Arial" w:hAnsi="Arial"/>
          <w:sz w:val="20"/>
          <w:szCs w:val="20"/>
        </w:rPr>
        <w:t xml:space="preserve"> </w:t>
      </w:r>
    </w:p>
    <w:p w14:paraId="67FDBEDB" w14:textId="77777777"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Assists in education regarding personal hygiene and basic care. </w:t>
      </w:r>
    </w:p>
    <w:p w14:paraId="0C8FD751" w14:textId="77777777"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Facilitates open communication within the case management </w:t>
      </w:r>
      <w:r w:rsidR="00D65557" w:rsidRPr="0070459C">
        <w:rPr>
          <w:rFonts w:ascii="Arial" w:hAnsi="Arial"/>
          <w:sz w:val="20"/>
          <w:szCs w:val="20"/>
        </w:rPr>
        <w:t>team.</w:t>
      </w:r>
      <w:r w:rsidRPr="0070459C">
        <w:rPr>
          <w:rFonts w:ascii="Arial" w:hAnsi="Arial"/>
          <w:sz w:val="20"/>
          <w:szCs w:val="20"/>
        </w:rPr>
        <w:t xml:space="preserve"> </w:t>
      </w:r>
    </w:p>
    <w:p w14:paraId="0543E64B" w14:textId="77777777"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Contributes to regular reporting procedures, including ongoing case notes, incident reports, monthly progress summaries and exit reports. </w:t>
      </w:r>
    </w:p>
    <w:p w14:paraId="18E670A3" w14:textId="77777777"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Attends meetings as required by </w:t>
      </w:r>
      <w:r w:rsidR="00D65557" w:rsidRPr="0070459C">
        <w:rPr>
          <w:rFonts w:ascii="Arial" w:hAnsi="Arial"/>
          <w:sz w:val="20"/>
          <w:szCs w:val="20"/>
        </w:rPr>
        <w:t>ADTS.</w:t>
      </w:r>
      <w:r w:rsidRPr="0070459C">
        <w:rPr>
          <w:rFonts w:ascii="Arial" w:hAnsi="Arial"/>
          <w:sz w:val="20"/>
          <w:szCs w:val="20"/>
        </w:rPr>
        <w:t xml:space="preserve"> </w:t>
      </w:r>
    </w:p>
    <w:p w14:paraId="5B7BE931" w14:textId="3D088973" w:rsidR="0070459C" w:rsidRPr="0070459C" w:rsidRDefault="0070459C" w:rsidP="0070459C">
      <w:pPr>
        <w:pStyle w:val="Default"/>
        <w:numPr>
          <w:ilvl w:val="0"/>
          <w:numId w:val="1"/>
        </w:numPr>
        <w:spacing w:after="27"/>
        <w:rPr>
          <w:rFonts w:ascii="Arial" w:hAnsi="Arial"/>
          <w:sz w:val="20"/>
          <w:szCs w:val="20"/>
        </w:rPr>
      </w:pPr>
      <w:r w:rsidRPr="0070459C">
        <w:rPr>
          <w:rFonts w:ascii="Arial" w:hAnsi="Arial"/>
          <w:sz w:val="20"/>
          <w:szCs w:val="20"/>
        </w:rPr>
        <w:t xml:space="preserve">Represents </w:t>
      </w:r>
      <w:r w:rsidR="00043CEC" w:rsidRPr="0070459C">
        <w:rPr>
          <w:rFonts w:ascii="Arial" w:hAnsi="Arial"/>
          <w:sz w:val="20"/>
          <w:szCs w:val="20"/>
        </w:rPr>
        <w:t>ADTS in</w:t>
      </w:r>
      <w:r w:rsidRPr="0070459C">
        <w:rPr>
          <w:rFonts w:ascii="Arial" w:hAnsi="Arial"/>
          <w:sz w:val="20"/>
          <w:szCs w:val="20"/>
        </w:rPr>
        <w:t xml:space="preserve"> the community when required by the </w:t>
      </w:r>
      <w:r w:rsidR="002F247B" w:rsidRPr="0070459C">
        <w:rPr>
          <w:rFonts w:ascii="Arial" w:hAnsi="Arial"/>
          <w:sz w:val="20"/>
          <w:szCs w:val="20"/>
        </w:rPr>
        <w:t>agency.</w:t>
      </w:r>
      <w:r w:rsidRPr="0070459C">
        <w:rPr>
          <w:rFonts w:ascii="Arial" w:hAnsi="Arial"/>
          <w:sz w:val="20"/>
          <w:szCs w:val="20"/>
        </w:rPr>
        <w:t xml:space="preserve"> </w:t>
      </w:r>
    </w:p>
    <w:p w14:paraId="3BADDDAF" w14:textId="77777777" w:rsidR="0070459C" w:rsidRPr="0070459C" w:rsidRDefault="0070459C" w:rsidP="0070459C">
      <w:pPr>
        <w:pStyle w:val="Default"/>
        <w:numPr>
          <w:ilvl w:val="0"/>
          <w:numId w:val="1"/>
        </w:numPr>
        <w:rPr>
          <w:rFonts w:ascii="Arial" w:hAnsi="Arial"/>
          <w:sz w:val="20"/>
          <w:szCs w:val="20"/>
        </w:rPr>
      </w:pPr>
      <w:r w:rsidRPr="0070459C">
        <w:rPr>
          <w:rFonts w:ascii="Arial" w:hAnsi="Arial"/>
          <w:sz w:val="20"/>
          <w:szCs w:val="20"/>
        </w:rPr>
        <w:t xml:space="preserve">Participates in managing/balancing on-site petty cash and youth work budgets. </w:t>
      </w:r>
    </w:p>
    <w:p w14:paraId="181E5719" w14:textId="77777777" w:rsidR="00A01C60" w:rsidRPr="0070459C" w:rsidRDefault="00A01C60" w:rsidP="0070459C">
      <w:pPr>
        <w:pStyle w:val="ListParagraph"/>
        <w:rPr>
          <w:rFonts w:ascii="Arial" w:eastAsia="Calibri" w:hAnsi="Arial" w:cs="Arial"/>
          <w:lang w:val="en-US"/>
        </w:rPr>
      </w:pPr>
    </w:p>
    <w:p w14:paraId="5F00095C" w14:textId="77777777" w:rsidR="00CC74FA" w:rsidRDefault="00CC74FA" w:rsidP="00CC74FA">
      <w:pPr>
        <w:pStyle w:val="Default"/>
        <w:rPr>
          <w:rFonts w:ascii="Arial" w:hAnsi="Arial" w:cs="Arial"/>
          <w:b/>
          <w:bCs/>
          <w:color w:val="auto"/>
          <w:sz w:val="20"/>
          <w:szCs w:val="20"/>
        </w:rPr>
      </w:pPr>
      <w:r>
        <w:rPr>
          <w:rFonts w:ascii="Arial" w:hAnsi="Arial" w:cs="Arial"/>
          <w:b/>
          <w:bCs/>
          <w:color w:val="auto"/>
          <w:sz w:val="20"/>
          <w:szCs w:val="20"/>
        </w:rPr>
        <w:t>Skills and Knowledge</w:t>
      </w:r>
    </w:p>
    <w:p w14:paraId="1F73FFDE" w14:textId="77777777" w:rsidR="00CC74FA" w:rsidRDefault="00CC74FA" w:rsidP="00CC74FA">
      <w:pPr>
        <w:pStyle w:val="Default"/>
        <w:rPr>
          <w:rFonts w:ascii="Arial" w:hAnsi="Arial" w:cs="Arial"/>
          <w:b/>
          <w:bCs/>
          <w:color w:val="auto"/>
          <w:sz w:val="20"/>
          <w:szCs w:val="20"/>
        </w:rPr>
      </w:pPr>
    </w:p>
    <w:p w14:paraId="402B9B46" w14:textId="77777777" w:rsidR="00CC74FA" w:rsidRPr="0070459C" w:rsidRDefault="00CC74FA" w:rsidP="00CC74FA">
      <w:pPr>
        <w:pStyle w:val="Default"/>
        <w:rPr>
          <w:rFonts w:ascii="Arial" w:hAnsi="Arial"/>
          <w:b/>
          <w:color w:val="auto"/>
          <w:sz w:val="20"/>
          <w:szCs w:val="20"/>
        </w:rPr>
      </w:pPr>
      <w:r w:rsidRPr="0070459C">
        <w:rPr>
          <w:rFonts w:ascii="Arial" w:hAnsi="Arial" w:cs="Cambria"/>
          <w:b/>
          <w:color w:val="auto"/>
          <w:sz w:val="20"/>
          <w:szCs w:val="20"/>
        </w:rPr>
        <w:t xml:space="preserve">Counselling Skills: </w:t>
      </w:r>
    </w:p>
    <w:p w14:paraId="63F0AC09" w14:textId="77777777" w:rsidR="00CC74FA" w:rsidRPr="0070459C" w:rsidRDefault="00CC74FA" w:rsidP="00CC74FA">
      <w:pPr>
        <w:pStyle w:val="Default"/>
        <w:numPr>
          <w:ilvl w:val="0"/>
          <w:numId w:val="10"/>
        </w:numPr>
        <w:spacing w:after="13"/>
        <w:rPr>
          <w:rFonts w:ascii="Arial" w:hAnsi="Arial"/>
          <w:color w:val="auto"/>
          <w:sz w:val="20"/>
          <w:szCs w:val="20"/>
        </w:rPr>
      </w:pPr>
      <w:r w:rsidRPr="0070459C">
        <w:rPr>
          <w:rFonts w:ascii="Arial" w:hAnsi="Arial"/>
          <w:color w:val="auto"/>
          <w:sz w:val="20"/>
          <w:szCs w:val="20"/>
        </w:rPr>
        <w:t xml:space="preserve">Experience counselling adolescents. </w:t>
      </w:r>
    </w:p>
    <w:p w14:paraId="2304CCC8" w14:textId="77777777" w:rsidR="00CC74FA" w:rsidRPr="0070459C" w:rsidRDefault="00CC74FA" w:rsidP="00CC74FA">
      <w:pPr>
        <w:pStyle w:val="Default"/>
        <w:numPr>
          <w:ilvl w:val="0"/>
          <w:numId w:val="10"/>
        </w:numPr>
        <w:spacing w:after="13"/>
        <w:rPr>
          <w:rFonts w:ascii="Arial" w:hAnsi="Arial"/>
          <w:color w:val="auto"/>
          <w:sz w:val="20"/>
          <w:szCs w:val="20"/>
        </w:rPr>
      </w:pPr>
      <w:r w:rsidRPr="0070459C">
        <w:rPr>
          <w:rFonts w:ascii="Arial" w:hAnsi="Arial"/>
          <w:color w:val="auto"/>
          <w:sz w:val="20"/>
          <w:szCs w:val="20"/>
        </w:rPr>
        <w:t xml:space="preserve">Ability and willingness to be trained in treatment issues. </w:t>
      </w:r>
    </w:p>
    <w:p w14:paraId="0A30E3A2" w14:textId="6F0555D5" w:rsidR="00CC74FA" w:rsidRPr="0070459C" w:rsidRDefault="00CC74FA" w:rsidP="00CC74FA">
      <w:pPr>
        <w:pStyle w:val="Default"/>
        <w:numPr>
          <w:ilvl w:val="0"/>
          <w:numId w:val="10"/>
        </w:numPr>
        <w:spacing w:after="13"/>
        <w:rPr>
          <w:rFonts w:ascii="Arial" w:hAnsi="Arial"/>
          <w:color w:val="auto"/>
          <w:sz w:val="20"/>
          <w:szCs w:val="20"/>
        </w:rPr>
      </w:pPr>
      <w:r w:rsidRPr="0070459C">
        <w:rPr>
          <w:rFonts w:ascii="Arial" w:hAnsi="Arial"/>
          <w:color w:val="auto"/>
          <w:sz w:val="20"/>
          <w:szCs w:val="20"/>
        </w:rPr>
        <w:t xml:space="preserve">Experience with life skills/job skills programming an </w:t>
      </w:r>
      <w:r w:rsidR="002F247B" w:rsidRPr="0070459C">
        <w:rPr>
          <w:rFonts w:ascii="Arial" w:hAnsi="Arial"/>
          <w:color w:val="auto"/>
          <w:sz w:val="20"/>
          <w:szCs w:val="20"/>
        </w:rPr>
        <w:t>asset.</w:t>
      </w:r>
      <w:r w:rsidRPr="0070459C">
        <w:rPr>
          <w:rFonts w:ascii="Arial" w:hAnsi="Arial"/>
          <w:color w:val="auto"/>
          <w:sz w:val="20"/>
          <w:szCs w:val="20"/>
        </w:rPr>
        <w:t xml:space="preserve"> </w:t>
      </w:r>
    </w:p>
    <w:p w14:paraId="10998290" w14:textId="77777777" w:rsidR="00CC74FA" w:rsidRPr="0070459C" w:rsidRDefault="00CC74FA" w:rsidP="00CC74FA">
      <w:pPr>
        <w:pStyle w:val="Default"/>
        <w:numPr>
          <w:ilvl w:val="0"/>
          <w:numId w:val="10"/>
        </w:numPr>
        <w:spacing w:after="13"/>
        <w:rPr>
          <w:rFonts w:ascii="Arial" w:hAnsi="Arial"/>
          <w:color w:val="auto"/>
          <w:sz w:val="20"/>
          <w:szCs w:val="20"/>
        </w:rPr>
      </w:pPr>
      <w:r w:rsidRPr="0070459C">
        <w:rPr>
          <w:rFonts w:ascii="Arial" w:hAnsi="Arial"/>
          <w:color w:val="auto"/>
          <w:sz w:val="20"/>
          <w:szCs w:val="20"/>
        </w:rPr>
        <w:t xml:space="preserve">Understanding of addiction and other abuse issues and current treatment models </w:t>
      </w:r>
    </w:p>
    <w:p w14:paraId="6C329771" w14:textId="77777777" w:rsidR="00CC74FA" w:rsidRPr="0070459C" w:rsidRDefault="00CC74FA" w:rsidP="00CC74FA">
      <w:pPr>
        <w:pStyle w:val="Default"/>
        <w:numPr>
          <w:ilvl w:val="0"/>
          <w:numId w:val="10"/>
        </w:numPr>
        <w:spacing w:after="13"/>
        <w:rPr>
          <w:rFonts w:ascii="Arial" w:hAnsi="Arial"/>
          <w:color w:val="auto"/>
          <w:sz w:val="20"/>
          <w:szCs w:val="20"/>
        </w:rPr>
      </w:pPr>
      <w:r w:rsidRPr="0070459C">
        <w:rPr>
          <w:rFonts w:ascii="Arial" w:hAnsi="Arial"/>
          <w:color w:val="auto"/>
          <w:sz w:val="20"/>
          <w:szCs w:val="20"/>
        </w:rPr>
        <w:t xml:space="preserve">Solid understanding of human services ethics with regard to confidentiality and appropriate boundaries. </w:t>
      </w:r>
    </w:p>
    <w:p w14:paraId="6BE8AEAD" w14:textId="77777777" w:rsidR="00CC74FA" w:rsidRDefault="00CC74FA" w:rsidP="00CC74FA">
      <w:pPr>
        <w:pStyle w:val="Default"/>
        <w:numPr>
          <w:ilvl w:val="0"/>
          <w:numId w:val="10"/>
        </w:numPr>
        <w:rPr>
          <w:rFonts w:ascii="Arial" w:hAnsi="Arial"/>
          <w:color w:val="auto"/>
          <w:sz w:val="20"/>
          <w:szCs w:val="20"/>
        </w:rPr>
      </w:pPr>
      <w:r w:rsidRPr="0070459C">
        <w:rPr>
          <w:rFonts w:ascii="Arial" w:hAnsi="Arial"/>
          <w:color w:val="auto"/>
          <w:sz w:val="20"/>
          <w:szCs w:val="20"/>
        </w:rPr>
        <w:t>Ability to maintain a calm professional approach in crisis situations</w:t>
      </w:r>
      <w:r>
        <w:rPr>
          <w:rFonts w:ascii="Arial" w:hAnsi="Arial"/>
          <w:color w:val="auto"/>
          <w:sz w:val="20"/>
          <w:szCs w:val="20"/>
        </w:rPr>
        <w:t>.</w:t>
      </w:r>
    </w:p>
    <w:p w14:paraId="588220F3"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Demonstrated ability working constructively and cooperatively in a team </w:t>
      </w:r>
      <w:r w:rsidR="00D65557" w:rsidRPr="00281906">
        <w:rPr>
          <w:rFonts w:ascii="Helvetica" w:hAnsi="Helvetica" w:cs="Helvetica"/>
          <w:color w:val="000000"/>
          <w:sz w:val="20"/>
          <w:szCs w:val="20"/>
          <w:lang w:eastAsia="en-CA"/>
        </w:rPr>
        <w:t>setting.</w:t>
      </w:r>
    </w:p>
    <w:p w14:paraId="1336FF18"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Excellent communication and interpersonal skills</w:t>
      </w:r>
    </w:p>
    <w:p w14:paraId="3FE4F603"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Knowledge and experience with case recording practices</w:t>
      </w:r>
    </w:p>
    <w:p w14:paraId="4DBEB711"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Excellent interpersonal and communications skills</w:t>
      </w:r>
    </w:p>
    <w:p w14:paraId="2881E92F"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Staff act as role models, businesslike dress code, good boundaries and other professional and ethical behaviors are </w:t>
      </w:r>
      <w:r w:rsidR="00D65557" w:rsidRPr="00281906">
        <w:rPr>
          <w:rFonts w:ascii="Helvetica" w:hAnsi="Helvetica" w:cs="Helvetica"/>
          <w:color w:val="000000"/>
          <w:sz w:val="20"/>
          <w:szCs w:val="20"/>
          <w:lang w:eastAsia="en-CA"/>
        </w:rPr>
        <w:t>expected.</w:t>
      </w:r>
    </w:p>
    <w:p w14:paraId="1ADB7A08"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Strong organizational and time management skills</w:t>
      </w:r>
    </w:p>
    <w:p w14:paraId="70E54318"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Able to work with little supervision while contributing as a team </w:t>
      </w:r>
      <w:r w:rsidR="00D65557" w:rsidRPr="00281906">
        <w:rPr>
          <w:rFonts w:ascii="Helvetica" w:hAnsi="Helvetica" w:cs="Helvetica"/>
          <w:color w:val="000000"/>
          <w:sz w:val="20"/>
          <w:szCs w:val="20"/>
          <w:lang w:eastAsia="en-CA"/>
        </w:rPr>
        <w:t>member.</w:t>
      </w:r>
    </w:p>
    <w:p w14:paraId="264BE6C8"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Well-developed written and verbal communication skills</w:t>
      </w:r>
    </w:p>
    <w:p w14:paraId="48E15242"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Ethical standards as laid out by governing body (RCC etc.), adhere to ADTS policies</w:t>
      </w:r>
      <w:r>
        <w:rPr>
          <w:rFonts w:ascii="Helvetica" w:hAnsi="Helvetica" w:cs="Helvetica"/>
          <w:color w:val="000000"/>
          <w:sz w:val="20"/>
          <w:szCs w:val="20"/>
          <w:lang w:eastAsia="en-CA"/>
        </w:rPr>
        <w:t>.</w:t>
      </w:r>
      <w:r w:rsidRPr="00281906">
        <w:rPr>
          <w:rFonts w:ascii="Helvetica" w:hAnsi="Helvetica" w:cs="Helvetica"/>
          <w:color w:val="000000"/>
          <w:sz w:val="20"/>
          <w:szCs w:val="20"/>
          <w:lang w:eastAsia="en-CA"/>
        </w:rPr>
        <w:t xml:space="preserve"> Practice professional boundaries</w:t>
      </w:r>
    </w:p>
    <w:p w14:paraId="071D9262" w14:textId="77777777" w:rsidR="00CC74FA"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Ability and willingness to work cooperatively with </w:t>
      </w:r>
      <w:r w:rsidR="00D65557" w:rsidRPr="00281906">
        <w:rPr>
          <w:rFonts w:ascii="Helvetica" w:hAnsi="Helvetica" w:cs="Helvetica"/>
          <w:color w:val="000000"/>
          <w:sz w:val="20"/>
          <w:szCs w:val="20"/>
          <w:lang w:eastAsia="en-CA"/>
        </w:rPr>
        <w:t>leadership.</w:t>
      </w:r>
    </w:p>
    <w:p w14:paraId="14857C5E" w14:textId="77777777" w:rsidR="00CC74FA" w:rsidRDefault="00CC74FA" w:rsidP="00CC74FA">
      <w:pPr>
        <w:spacing w:before="100" w:beforeAutospacing="1" w:after="100" w:afterAutospacing="1"/>
        <w:rPr>
          <w:rFonts w:ascii="Helvetica" w:hAnsi="Helvetica" w:cs="Helvetica"/>
          <w:color w:val="000000"/>
          <w:sz w:val="20"/>
          <w:szCs w:val="20"/>
          <w:lang w:eastAsia="en-CA"/>
        </w:rPr>
      </w:pPr>
    </w:p>
    <w:p w14:paraId="6000CF8E" w14:textId="77777777" w:rsidR="00CC74FA" w:rsidRDefault="00CC74FA" w:rsidP="00CC74FA">
      <w:pPr>
        <w:spacing w:before="100" w:beforeAutospacing="1" w:after="100" w:afterAutospacing="1"/>
        <w:rPr>
          <w:rFonts w:ascii="Helvetica" w:hAnsi="Helvetica" w:cs="Helvetica"/>
          <w:color w:val="000000"/>
          <w:sz w:val="20"/>
          <w:szCs w:val="20"/>
          <w:lang w:eastAsia="en-CA"/>
        </w:rPr>
      </w:pPr>
    </w:p>
    <w:p w14:paraId="1A275746" w14:textId="77777777" w:rsidR="00CC74FA" w:rsidRDefault="00CC74FA" w:rsidP="00CC74FA">
      <w:pPr>
        <w:spacing w:before="100" w:beforeAutospacing="1" w:after="100" w:afterAutospacing="1"/>
        <w:rPr>
          <w:rFonts w:ascii="Helvetica" w:hAnsi="Helvetica" w:cs="Helvetica"/>
          <w:color w:val="000000"/>
          <w:sz w:val="20"/>
          <w:szCs w:val="20"/>
          <w:lang w:eastAsia="en-CA"/>
        </w:rPr>
      </w:pPr>
    </w:p>
    <w:p w14:paraId="724BE65A" w14:textId="77777777" w:rsidR="00CC74FA" w:rsidRDefault="00CC74FA" w:rsidP="00CC74FA">
      <w:pPr>
        <w:spacing w:before="100" w:beforeAutospacing="1" w:after="100" w:afterAutospacing="1"/>
        <w:rPr>
          <w:rFonts w:ascii="Helvetica" w:hAnsi="Helvetica" w:cs="Helvetica"/>
          <w:color w:val="000000"/>
          <w:sz w:val="20"/>
          <w:szCs w:val="20"/>
          <w:lang w:eastAsia="en-CA"/>
        </w:rPr>
      </w:pPr>
    </w:p>
    <w:p w14:paraId="64D1074D" w14:textId="77777777" w:rsidR="00CC74FA" w:rsidRDefault="00CC74FA" w:rsidP="00CC74FA">
      <w:pPr>
        <w:spacing w:before="100" w:beforeAutospacing="1" w:after="100" w:afterAutospacing="1"/>
        <w:rPr>
          <w:rFonts w:ascii="Helvetica" w:hAnsi="Helvetica" w:cs="Helvetica"/>
          <w:color w:val="000000"/>
          <w:sz w:val="20"/>
          <w:szCs w:val="20"/>
          <w:lang w:eastAsia="en-CA"/>
        </w:rPr>
      </w:pPr>
    </w:p>
    <w:p w14:paraId="4211F182" w14:textId="77777777" w:rsidR="00CC74FA" w:rsidRDefault="00CC74FA" w:rsidP="00CC74FA">
      <w:pPr>
        <w:spacing w:before="100" w:beforeAutospacing="1" w:after="100" w:afterAutospacing="1"/>
        <w:rPr>
          <w:rFonts w:ascii="Helvetica" w:hAnsi="Helvetica" w:cs="Helvetica"/>
          <w:color w:val="000000"/>
          <w:sz w:val="20"/>
          <w:szCs w:val="20"/>
          <w:lang w:eastAsia="en-CA"/>
        </w:rPr>
      </w:pPr>
    </w:p>
    <w:p w14:paraId="456AEE94" w14:textId="77777777" w:rsidR="00CC74FA" w:rsidRPr="00281906" w:rsidRDefault="00CC74FA" w:rsidP="00CC74FA">
      <w:pPr>
        <w:spacing w:before="100" w:beforeAutospacing="1" w:after="100" w:afterAutospacing="1"/>
        <w:rPr>
          <w:rFonts w:ascii="Helvetica" w:hAnsi="Helvetica" w:cs="Helvetica"/>
          <w:color w:val="000000"/>
          <w:sz w:val="20"/>
          <w:szCs w:val="20"/>
          <w:lang w:eastAsia="en-CA"/>
        </w:rPr>
      </w:pPr>
    </w:p>
    <w:p w14:paraId="324F8240"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Utilize de-briefing opportunities with ADTS staff and </w:t>
      </w:r>
      <w:r w:rsidR="00D65557" w:rsidRPr="00281906">
        <w:rPr>
          <w:rFonts w:ascii="Helvetica" w:hAnsi="Helvetica" w:cs="Helvetica"/>
          <w:color w:val="000000"/>
          <w:sz w:val="20"/>
          <w:szCs w:val="20"/>
          <w:lang w:eastAsia="en-CA"/>
        </w:rPr>
        <w:t>leadership.</w:t>
      </w:r>
    </w:p>
    <w:p w14:paraId="2F44ACF7"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Attention to own personal needs, stress management, emotional </w:t>
      </w:r>
      <w:r w:rsidR="00D65557" w:rsidRPr="00281906">
        <w:rPr>
          <w:rFonts w:ascii="Helvetica" w:hAnsi="Helvetica" w:cs="Helvetica"/>
          <w:color w:val="000000"/>
          <w:sz w:val="20"/>
          <w:szCs w:val="20"/>
          <w:lang w:eastAsia="en-CA"/>
        </w:rPr>
        <w:t>health.</w:t>
      </w:r>
    </w:p>
    <w:p w14:paraId="78AC3FCB"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Demonstrate a sensitivity and understanding of the client population’s socio-economic </w:t>
      </w:r>
      <w:r w:rsidR="00D65557" w:rsidRPr="00281906">
        <w:rPr>
          <w:rFonts w:ascii="Helvetica" w:hAnsi="Helvetica" w:cs="Helvetica"/>
          <w:color w:val="000000"/>
          <w:sz w:val="20"/>
          <w:szCs w:val="20"/>
          <w:lang w:eastAsia="en-CA"/>
        </w:rPr>
        <w:t>characteristics.</w:t>
      </w:r>
    </w:p>
    <w:p w14:paraId="03183434"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Have the ability to work with values and behaviours that are very different from those of the </w:t>
      </w:r>
      <w:r w:rsidR="00D65557" w:rsidRPr="00281906">
        <w:rPr>
          <w:rFonts w:ascii="Helvetica" w:hAnsi="Helvetica" w:cs="Helvetica"/>
          <w:color w:val="000000"/>
          <w:sz w:val="20"/>
          <w:szCs w:val="20"/>
          <w:lang w:eastAsia="en-CA"/>
        </w:rPr>
        <w:t>counsellor.</w:t>
      </w:r>
    </w:p>
    <w:p w14:paraId="52976044"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Ensure that personal values and beliefs are not insinuated, promoted, or imposed on the clients.</w:t>
      </w:r>
    </w:p>
    <w:p w14:paraId="14550572"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Have a positive conviction about the capacity of people to grow and change.</w:t>
      </w:r>
    </w:p>
    <w:p w14:paraId="1CBEB0BF" w14:textId="77777777" w:rsidR="00CC74FA" w:rsidRPr="00281906" w:rsidRDefault="00CC74FA" w:rsidP="00CC74FA">
      <w:pPr>
        <w:numPr>
          <w:ilvl w:val="0"/>
          <w:numId w:val="10"/>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Have the ability to work in partnership with other team members, including referring </w:t>
      </w:r>
      <w:r w:rsidR="00D65557" w:rsidRPr="00281906">
        <w:rPr>
          <w:rFonts w:ascii="Helvetica" w:hAnsi="Helvetica" w:cs="Helvetica"/>
          <w:color w:val="000000"/>
          <w:sz w:val="20"/>
          <w:szCs w:val="20"/>
          <w:lang w:eastAsia="en-CA"/>
        </w:rPr>
        <w:t>authorities.</w:t>
      </w:r>
    </w:p>
    <w:p w14:paraId="5A8F4A0E" w14:textId="77777777" w:rsidR="00CC74FA" w:rsidRPr="00281906" w:rsidRDefault="00CC74FA" w:rsidP="00CC74FA">
      <w:pPr>
        <w:numPr>
          <w:ilvl w:val="0"/>
          <w:numId w:val="10"/>
        </w:numPr>
        <w:rPr>
          <w:rFonts w:ascii="Helvetica" w:hAnsi="Helvetica" w:cs="Helvetica"/>
          <w:color w:val="000000"/>
          <w:sz w:val="20"/>
          <w:szCs w:val="20"/>
          <w:lang w:eastAsia="en-CA"/>
        </w:rPr>
      </w:pPr>
      <w:r w:rsidRPr="00281906">
        <w:rPr>
          <w:rFonts w:ascii="Helvetica" w:hAnsi="Helvetica" w:cs="Helvetica"/>
          <w:color w:val="000000"/>
          <w:sz w:val="20"/>
          <w:szCs w:val="20"/>
          <w:lang w:eastAsia="en-CA"/>
        </w:rPr>
        <w:t>Adept computer, scheduling, and internet skills</w:t>
      </w:r>
    </w:p>
    <w:p w14:paraId="4618DD8B" w14:textId="77777777" w:rsidR="00CC74FA" w:rsidRPr="0070459C" w:rsidRDefault="00CC74FA" w:rsidP="00CC74FA">
      <w:pPr>
        <w:pStyle w:val="Default"/>
        <w:ind w:left="720"/>
        <w:rPr>
          <w:rFonts w:ascii="Arial" w:hAnsi="Arial"/>
          <w:color w:val="auto"/>
          <w:sz w:val="20"/>
          <w:szCs w:val="20"/>
        </w:rPr>
      </w:pPr>
    </w:p>
    <w:p w14:paraId="42F7EAE6" w14:textId="77777777" w:rsidR="00CC74FA" w:rsidRPr="0070459C" w:rsidRDefault="00CC74FA" w:rsidP="00CC74FA">
      <w:pPr>
        <w:pStyle w:val="Default"/>
        <w:rPr>
          <w:rFonts w:ascii="Arial" w:hAnsi="Arial"/>
          <w:color w:val="auto"/>
          <w:sz w:val="20"/>
          <w:szCs w:val="20"/>
        </w:rPr>
      </w:pPr>
    </w:p>
    <w:p w14:paraId="3BFB4562" w14:textId="77777777" w:rsidR="00CC74FA" w:rsidRDefault="00CC74FA" w:rsidP="00CC74FA">
      <w:pPr>
        <w:pStyle w:val="Default"/>
        <w:rPr>
          <w:rFonts w:ascii="Arial" w:hAnsi="Arial" w:cs="Arial"/>
          <w:b/>
          <w:bCs/>
          <w:color w:val="auto"/>
          <w:sz w:val="20"/>
          <w:szCs w:val="20"/>
        </w:rPr>
      </w:pPr>
      <w:r w:rsidRPr="0080687C">
        <w:rPr>
          <w:rFonts w:ascii="Arial" w:hAnsi="Arial" w:cs="Arial"/>
          <w:b/>
          <w:bCs/>
          <w:color w:val="auto"/>
          <w:sz w:val="20"/>
          <w:szCs w:val="20"/>
        </w:rPr>
        <w:t>Qualifications:</w:t>
      </w:r>
    </w:p>
    <w:p w14:paraId="31A1938C" w14:textId="77777777" w:rsidR="00CC74FA" w:rsidRPr="0080687C" w:rsidRDefault="00CC74FA" w:rsidP="00CC74FA">
      <w:pPr>
        <w:pStyle w:val="Default"/>
        <w:rPr>
          <w:rFonts w:ascii="Arial" w:hAnsi="Arial" w:cs="Arial"/>
          <w:color w:val="auto"/>
          <w:sz w:val="20"/>
          <w:szCs w:val="20"/>
        </w:rPr>
      </w:pPr>
    </w:p>
    <w:p w14:paraId="1EA63E9F" w14:textId="77777777" w:rsidR="00CC74FA" w:rsidRDefault="00CC74FA" w:rsidP="00CC74FA">
      <w:pPr>
        <w:pStyle w:val="Default"/>
        <w:spacing w:after="27"/>
        <w:rPr>
          <w:rFonts w:ascii="Arial" w:eastAsia="Calibri" w:hAnsi="Arial" w:cs="Arial"/>
          <w:color w:val="auto"/>
          <w:sz w:val="20"/>
          <w:szCs w:val="20"/>
          <w:lang w:val="en-US" w:eastAsia="en-US"/>
        </w:rPr>
      </w:pPr>
      <w:r w:rsidRPr="0080687C">
        <w:rPr>
          <w:rFonts w:ascii="Arial" w:eastAsia="Calibri" w:hAnsi="Arial" w:cs="Arial"/>
          <w:color w:val="auto"/>
          <w:sz w:val="20"/>
          <w:szCs w:val="20"/>
          <w:lang w:val="en-US" w:eastAsia="en-US"/>
        </w:rPr>
        <w:t xml:space="preserve">The requirements listed below are representative of the knowledge, skill, and/or ability required to perform each essential duty satisfactorily. </w:t>
      </w:r>
    </w:p>
    <w:p w14:paraId="6ABD2EA7" w14:textId="77777777" w:rsidR="00CC74FA" w:rsidRPr="0070459C" w:rsidRDefault="00CC74FA" w:rsidP="00CC74FA">
      <w:pPr>
        <w:pStyle w:val="Default"/>
        <w:spacing w:after="27"/>
        <w:rPr>
          <w:rFonts w:ascii="Arial" w:eastAsia="Calibri" w:hAnsi="Arial" w:cs="Arial"/>
          <w:color w:val="auto"/>
          <w:sz w:val="20"/>
          <w:szCs w:val="20"/>
          <w:lang w:val="en-US" w:eastAsia="en-US"/>
        </w:rPr>
      </w:pPr>
    </w:p>
    <w:p w14:paraId="76B3B526" w14:textId="77777777" w:rsidR="00CC74FA" w:rsidRDefault="00CC74FA" w:rsidP="00CC74FA">
      <w:pPr>
        <w:numPr>
          <w:ilvl w:val="0"/>
          <w:numId w:val="11"/>
        </w:numPr>
        <w:spacing w:before="100" w:beforeAutospacing="1" w:after="100" w:afterAutospacing="1"/>
        <w:rPr>
          <w:rFonts w:ascii="Helvetica" w:hAnsi="Helvetica" w:cs="Helvetica"/>
          <w:color w:val="000000"/>
          <w:sz w:val="20"/>
          <w:szCs w:val="20"/>
          <w:lang w:eastAsia="en-CA"/>
        </w:rPr>
      </w:pPr>
      <w:r>
        <w:rPr>
          <w:rFonts w:ascii="Helvetica" w:hAnsi="Helvetica" w:cs="Helvetica"/>
          <w:color w:val="000000"/>
          <w:sz w:val="20"/>
          <w:szCs w:val="20"/>
          <w:lang w:eastAsia="en-CA"/>
        </w:rPr>
        <w:t>Post-secondary degree in Counselling, childcare of related filed</w:t>
      </w:r>
    </w:p>
    <w:p w14:paraId="67397601" w14:textId="54E35782" w:rsidR="00CC74FA" w:rsidRPr="00281906" w:rsidRDefault="00CC74FA" w:rsidP="00CC74FA">
      <w:pPr>
        <w:numPr>
          <w:ilvl w:val="0"/>
          <w:numId w:val="11"/>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A minimum of two years’ experience working with high-risk youth in a counselling or other helping capacity required, which should include:1 plus years’ experience, with youth counselling with some knowledge of domestic violence and abuse </w:t>
      </w:r>
      <w:r w:rsidR="00F8477C" w:rsidRPr="00281906">
        <w:rPr>
          <w:rFonts w:ascii="Helvetica" w:hAnsi="Helvetica" w:cs="Helvetica"/>
          <w:color w:val="000000"/>
          <w:sz w:val="20"/>
          <w:szCs w:val="20"/>
          <w:lang w:eastAsia="en-CA"/>
        </w:rPr>
        <w:t>issues.</w:t>
      </w:r>
    </w:p>
    <w:p w14:paraId="2270E04D" w14:textId="77777777" w:rsidR="00CC74FA" w:rsidRPr="00281906" w:rsidRDefault="00CC74FA" w:rsidP="00CC74FA">
      <w:pPr>
        <w:numPr>
          <w:ilvl w:val="0"/>
          <w:numId w:val="11"/>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Thorough knowledge of abuse issues and impact</w:t>
      </w:r>
    </w:p>
    <w:p w14:paraId="5F59BEF1" w14:textId="77777777" w:rsidR="00CC74FA" w:rsidRPr="00281906" w:rsidRDefault="00CC74FA" w:rsidP="00CC74FA">
      <w:pPr>
        <w:numPr>
          <w:ilvl w:val="0"/>
          <w:numId w:val="11"/>
        </w:numPr>
        <w:spacing w:before="100" w:beforeAutospacing="1" w:after="100" w:afterAutospacing="1"/>
        <w:rPr>
          <w:rFonts w:ascii="Helvetica" w:hAnsi="Helvetica" w:cs="Helvetica"/>
          <w:color w:val="000000"/>
          <w:sz w:val="20"/>
          <w:szCs w:val="20"/>
          <w:lang w:eastAsia="en-CA"/>
        </w:rPr>
      </w:pPr>
      <w:r w:rsidRPr="00281906">
        <w:rPr>
          <w:rFonts w:ascii="Helvetica" w:hAnsi="Helvetica" w:cs="Helvetica"/>
          <w:color w:val="000000"/>
          <w:sz w:val="20"/>
          <w:szCs w:val="20"/>
          <w:lang w:eastAsia="en-CA"/>
        </w:rPr>
        <w:t>Knowledge of feminist theory and practice</w:t>
      </w:r>
    </w:p>
    <w:p w14:paraId="10FEFCA5" w14:textId="77777777" w:rsidR="00CC74FA" w:rsidRPr="0070459C" w:rsidRDefault="00CC74FA" w:rsidP="00CC74FA">
      <w:pPr>
        <w:pStyle w:val="Default"/>
        <w:numPr>
          <w:ilvl w:val="0"/>
          <w:numId w:val="11"/>
        </w:numPr>
        <w:spacing w:after="30"/>
        <w:rPr>
          <w:rFonts w:ascii="Arial" w:hAnsi="Arial"/>
          <w:color w:val="auto"/>
          <w:sz w:val="20"/>
          <w:szCs w:val="20"/>
        </w:rPr>
      </w:pPr>
      <w:r w:rsidRPr="0070459C">
        <w:rPr>
          <w:rFonts w:ascii="Arial" w:hAnsi="Arial"/>
          <w:color w:val="auto"/>
          <w:sz w:val="20"/>
          <w:szCs w:val="20"/>
        </w:rPr>
        <w:t xml:space="preserve">The Youth Counsellor may be involved in co-ordinating and/or participating in activities with youth, which may include physical, outdoor, or other active elements. </w:t>
      </w:r>
    </w:p>
    <w:p w14:paraId="212EF84C" w14:textId="77777777" w:rsidR="00CC74FA" w:rsidRPr="0070459C" w:rsidRDefault="00CC74FA" w:rsidP="00CC74FA">
      <w:pPr>
        <w:pStyle w:val="Default"/>
        <w:numPr>
          <w:ilvl w:val="0"/>
          <w:numId w:val="11"/>
        </w:numPr>
        <w:spacing w:after="30"/>
        <w:rPr>
          <w:rFonts w:ascii="Arial" w:hAnsi="Arial"/>
          <w:color w:val="auto"/>
          <w:sz w:val="20"/>
          <w:szCs w:val="20"/>
        </w:rPr>
      </w:pPr>
      <w:r w:rsidRPr="0070459C">
        <w:rPr>
          <w:rFonts w:ascii="Arial" w:hAnsi="Arial"/>
          <w:color w:val="auto"/>
          <w:sz w:val="20"/>
          <w:szCs w:val="20"/>
        </w:rPr>
        <w:t xml:space="preserve">Driving is required to attend meetings and to enable contact with youth/families in the community. </w:t>
      </w:r>
    </w:p>
    <w:p w14:paraId="21F8317C" w14:textId="77777777" w:rsidR="00CC74FA" w:rsidRPr="0070459C" w:rsidRDefault="00CC74FA" w:rsidP="00CC74FA">
      <w:pPr>
        <w:pStyle w:val="Default"/>
        <w:numPr>
          <w:ilvl w:val="0"/>
          <w:numId w:val="11"/>
        </w:numPr>
        <w:spacing w:after="30"/>
        <w:rPr>
          <w:rFonts w:ascii="Arial" w:hAnsi="Arial"/>
          <w:color w:val="auto"/>
          <w:sz w:val="20"/>
          <w:szCs w:val="20"/>
        </w:rPr>
      </w:pPr>
      <w:r w:rsidRPr="0070459C">
        <w:rPr>
          <w:rFonts w:ascii="Arial" w:hAnsi="Arial"/>
          <w:color w:val="auto"/>
          <w:sz w:val="20"/>
          <w:szCs w:val="20"/>
        </w:rPr>
        <w:t xml:space="preserve">The worker must have a valid Class 5 driver's licence and access to safe, reliable transportation, and must obtain appropriate insurance as per Society policy. </w:t>
      </w:r>
    </w:p>
    <w:p w14:paraId="498F2C86" w14:textId="4B097C75" w:rsidR="00CC74FA" w:rsidRPr="0070459C" w:rsidRDefault="00CC74FA" w:rsidP="00CC74FA">
      <w:pPr>
        <w:pStyle w:val="Default"/>
        <w:numPr>
          <w:ilvl w:val="0"/>
          <w:numId w:val="11"/>
        </w:numPr>
        <w:spacing w:after="30"/>
        <w:rPr>
          <w:rFonts w:ascii="Arial" w:hAnsi="Arial"/>
          <w:color w:val="auto"/>
          <w:sz w:val="20"/>
          <w:szCs w:val="20"/>
        </w:rPr>
      </w:pPr>
      <w:r w:rsidRPr="0070459C">
        <w:rPr>
          <w:rFonts w:ascii="Arial" w:hAnsi="Arial"/>
          <w:color w:val="auto"/>
          <w:sz w:val="20"/>
          <w:szCs w:val="20"/>
        </w:rPr>
        <w:t xml:space="preserve">Completed acceptable </w:t>
      </w:r>
      <w:r>
        <w:rPr>
          <w:rFonts w:ascii="Arial" w:hAnsi="Arial"/>
          <w:color w:val="auto"/>
          <w:sz w:val="20"/>
          <w:szCs w:val="20"/>
        </w:rPr>
        <w:t xml:space="preserve">Vulnerability sector </w:t>
      </w:r>
      <w:r w:rsidRPr="0070459C">
        <w:rPr>
          <w:rFonts w:ascii="Arial" w:hAnsi="Arial"/>
          <w:color w:val="auto"/>
          <w:sz w:val="20"/>
          <w:szCs w:val="20"/>
        </w:rPr>
        <w:t xml:space="preserve">criminal record check from the </w:t>
      </w:r>
      <w:r w:rsidR="00F8477C" w:rsidRPr="0070459C">
        <w:rPr>
          <w:rFonts w:ascii="Arial" w:hAnsi="Arial"/>
          <w:color w:val="auto"/>
          <w:sz w:val="20"/>
          <w:szCs w:val="20"/>
        </w:rPr>
        <w:t>RCMP.</w:t>
      </w:r>
      <w:r w:rsidRPr="0070459C">
        <w:rPr>
          <w:rFonts w:ascii="Arial" w:hAnsi="Arial"/>
          <w:color w:val="auto"/>
          <w:sz w:val="20"/>
          <w:szCs w:val="20"/>
        </w:rPr>
        <w:t xml:space="preserve"> </w:t>
      </w:r>
    </w:p>
    <w:p w14:paraId="14ABFFA7" w14:textId="77777777" w:rsidR="00CC74FA" w:rsidRPr="0070459C" w:rsidRDefault="00CC74FA" w:rsidP="00CC74FA">
      <w:pPr>
        <w:pStyle w:val="Default"/>
        <w:numPr>
          <w:ilvl w:val="0"/>
          <w:numId w:val="11"/>
        </w:numPr>
        <w:rPr>
          <w:rFonts w:ascii="Arial" w:hAnsi="Arial"/>
          <w:color w:val="auto"/>
          <w:sz w:val="20"/>
          <w:szCs w:val="20"/>
        </w:rPr>
      </w:pPr>
      <w:r w:rsidRPr="0070459C">
        <w:rPr>
          <w:rFonts w:ascii="Arial" w:hAnsi="Arial"/>
          <w:color w:val="auto"/>
          <w:sz w:val="20"/>
          <w:szCs w:val="20"/>
        </w:rPr>
        <w:t>First Aid</w:t>
      </w:r>
    </w:p>
    <w:p w14:paraId="257B5D85" w14:textId="77777777" w:rsidR="00CC74FA" w:rsidRPr="0070459C" w:rsidRDefault="00CC74FA" w:rsidP="00CC74FA">
      <w:pPr>
        <w:pStyle w:val="Default"/>
        <w:numPr>
          <w:ilvl w:val="0"/>
          <w:numId w:val="11"/>
        </w:numPr>
        <w:rPr>
          <w:rFonts w:ascii="Arial" w:hAnsi="Arial"/>
          <w:color w:val="auto"/>
          <w:sz w:val="20"/>
          <w:szCs w:val="20"/>
        </w:rPr>
      </w:pPr>
      <w:r w:rsidRPr="0070459C">
        <w:rPr>
          <w:rFonts w:ascii="Arial" w:hAnsi="Arial"/>
          <w:color w:val="auto"/>
          <w:sz w:val="20"/>
          <w:szCs w:val="20"/>
        </w:rPr>
        <w:t>Food Safe</w:t>
      </w:r>
    </w:p>
    <w:p w14:paraId="08BF8578" w14:textId="77777777" w:rsidR="00CC74FA" w:rsidRDefault="00CC74FA" w:rsidP="00CC74FA">
      <w:pPr>
        <w:pStyle w:val="Default"/>
        <w:spacing w:after="27"/>
        <w:rPr>
          <w:rFonts w:ascii="Arial" w:eastAsia="Calibri" w:hAnsi="Arial" w:cs="Arial"/>
          <w:color w:val="auto"/>
          <w:sz w:val="20"/>
          <w:szCs w:val="20"/>
          <w:lang w:val="en-US" w:eastAsia="en-US"/>
        </w:rPr>
      </w:pPr>
    </w:p>
    <w:p w14:paraId="36701161" w14:textId="77777777" w:rsidR="00CC74FA" w:rsidRDefault="00CC74FA" w:rsidP="00CC74FA">
      <w:pPr>
        <w:pStyle w:val="Default"/>
        <w:spacing w:after="27"/>
        <w:rPr>
          <w:rFonts w:ascii="Arial" w:eastAsia="Calibri" w:hAnsi="Arial" w:cs="Arial"/>
          <w:color w:val="auto"/>
          <w:sz w:val="20"/>
          <w:szCs w:val="20"/>
          <w:lang w:val="en-US" w:eastAsia="en-US"/>
        </w:rPr>
      </w:pPr>
    </w:p>
    <w:p w14:paraId="04578657" w14:textId="77777777" w:rsidR="00CC74FA" w:rsidRDefault="00CC74FA" w:rsidP="00CC74FA">
      <w:pPr>
        <w:pStyle w:val="Default"/>
        <w:spacing w:after="27"/>
        <w:rPr>
          <w:rFonts w:ascii="Arial" w:eastAsia="Calibri" w:hAnsi="Arial" w:cs="Arial"/>
          <w:color w:val="auto"/>
          <w:sz w:val="20"/>
          <w:szCs w:val="20"/>
          <w:lang w:val="en-US" w:eastAsia="en-US"/>
        </w:rPr>
      </w:pPr>
    </w:p>
    <w:p w14:paraId="2CC971C0" w14:textId="77777777" w:rsidR="00CC74FA" w:rsidRDefault="00CC74FA" w:rsidP="00CC74FA">
      <w:pPr>
        <w:pStyle w:val="Default"/>
        <w:spacing w:after="27"/>
        <w:rPr>
          <w:rFonts w:ascii="Arial" w:eastAsia="Calibri" w:hAnsi="Arial" w:cs="Arial"/>
          <w:color w:val="auto"/>
          <w:sz w:val="20"/>
          <w:szCs w:val="20"/>
          <w:lang w:val="en-US" w:eastAsia="en-US"/>
        </w:rPr>
      </w:pPr>
    </w:p>
    <w:p w14:paraId="471DAACA" w14:textId="77777777" w:rsidR="00CC74FA" w:rsidRDefault="00CC74FA" w:rsidP="00CC74FA">
      <w:pPr>
        <w:pStyle w:val="Default"/>
        <w:spacing w:after="27"/>
        <w:rPr>
          <w:rFonts w:ascii="Arial" w:eastAsia="Calibri" w:hAnsi="Arial" w:cs="Arial"/>
          <w:color w:val="auto"/>
          <w:sz w:val="20"/>
          <w:szCs w:val="20"/>
          <w:lang w:val="en-US" w:eastAsia="en-US"/>
        </w:rPr>
      </w:pPr>
    </w:p>
    <w:p w14:paraId="582DF1A1" w14:textId="77777777" w:rsidR="00CC74FA" w:rsidRDefault="00CC74FA" w:rsidP="00CC74FA">
      <w:pPr>
        <w:pStyle w:val="Default"/>
        <w:spacing w:after="27"/>
        <w:rPr>
          <w:rFonts w:ascii="Arial" w:eastAsia="Calibri" w:hAnsi="Arial" w:cs="Arial"/>
          <w:color w:val="auto"/>
          <w:sz w:val="20"/>
          <w:szCs w:val="20"/>
          <w:lang w:val="en-US" w:eastAsia="en-US"/>
        </w:rPr>
      </w:pPr>
    </w:p>
    <w:p w14:paraId="759B9D0E" w14:textId="77777777" w:rsidR="00CC74FA" w:rsidRDefault="00CC74FA" w:rsidP="00CC74FA">
      <w:pPr>
        <w:pStyle w:val="Default"/>
        <w:spacing w:after="27"/>
        <w:rPr>
          <w:rFonts w:ascii="Arial" w:eastAsia="Calibri" w:hAnsi="Arial" w:cs="Arial"/>
          <w:color w:val="auto"/>
          <w:sz w:val="20"/>
          <w:szCs w:val="20"/>
          <w:lang w:val="en-US" w:eastAsia="en-US"/>
        </w:rPr>
      </w:pPr>
    </w:p>
    <w:p w14:paraId="6DE50DAE" w14:textId="77777777" w:rsidR="00CC74FA" w:rsidRDefault="00CC74FA" w:rsidP="00CC74FA">
      <w:pPr>
        <w:pStyle w:val="Default"/>
        <w:spacing w:after="27"/>
        <w:rPr>
          <w:rFonts w:ascii="Arial" w:eastAsia="Calibri" w:hAnsi="Arial" w:cs="Arial"/>
          <w:color w:val="auto"/>
          <w:sz w:val="20"/>
          <w:szCs w:val="20"/>
          <w:lang w:val="en-US" w:eastAsia="en-US"/>
        </w:rPr>
      </w:pPr>
    </w:p>
    <w:p w14:paraId="074AC620" w14:textId="77777777" w:rsidR="00CC74FA" w:rsidRDefault="00CC74FA" w:rsidP="00CC74FA">
      <w:pPr>
        <w:pStyle w:val="Default"/>
        <w:spacing w:after="27"/>
        <w:rPr>
          <w:rFonts w:ascii="Arial" w:eastAsia="Calibri" w:hAnsi="Arial" w:cs="Arial"/>
          <w:color w:val="auto"/>
          <w:sz w:val="20"/>
          <w:szCs w:val="20"/>
          <w:lang w:val="en-US" w:eastAsia="en-US"/>
        </w:rPr>
      </w:pPr>
    </w:p>
    <w:p w14:paraId="5A9F5B1E" w14:textId="77777777" w:rsidR="00CC74FA" w:rsidRDefault="00CC74FA" w:rsidP="00CC74FA">
      <w:pPr>
        <w:pStyle w:val="Default"/>
        <w:spacing w:after="27"/>
        <w:rPr>
          <w:rFonts w:ascii="Arial" w:eastAsia="Calibri" w:hAnsi="Arial" w:cs="Arial"/>
          <w:color w:val="auto"/>
          <w:sz w:val="20"/>
          <w:szCs w:val="20"/>
          <w:lang w:val="en-US" w:eastAsia="en-US"/>
        </w:rPr>
      </w:pPr>
    </w:p>
    <w:p w14:paraId="2E776F28" w14:textId="77777777" w:rsidR="00CC74FA" w:rsidRDefault="00CC74FA" w:rsidP="00CC74FA">
      <w:pPr>
        <w:pStyle w:val="Default"/>
        <w:spacing w:after="27"/>
        <w:rPr>
          <w:rFonts w:ascii="Arial" w:eastAsia="Calibri" w:hAnsi="Arial" w:cs="Arial"/>
          <w:color w:val="auto"/>
          <w:sz w:val="20"/>
          <w:szCs w:val="20"/>
          <w:lang w:val="en-US" w:eastAsia="en-US"/>
        </w:rPr>
      </w:pPr>
    </w:p>
    <w:p w14:paraId="36F02288" w14:textId="77777777" w:rsidR="00CC74FA" w:rsidRDefault="00CC74FA" w:rsidP="00CC74FA">
      <w:pPr>
        <w:pStyle w:val="Default"/>
        <w:spacing w:after="27"/>
        <w:rPr>
          <w:rFonts w:ascii="Arial" w:eastAsia="Calibri" w:hAnsi="Arial" w:cs="Arial"/>
          <w:color w:val="auto"/>
          <w:sz w:val="20"/>
          <w:szCs w:val="20"/>
          <w:lang w:val="en-US" w:eastAsia="en-US"/>
        </w:rPr>
      </w:pPr>
    </w:p>
    <w:p w14:paraId="35697C72" w14:textId="77777777" w:rsidR="00CC74FA" w:rsidRDefault="00CC74FA" w:rsidP="00CC74FA">
      <w:pPr>
        <w:pStyle w:val="Default"/>
        <w:spacing w:after="27"/>
        <w:rPr>
          <w:rFonts w:ascii="Arial" w:eastAsia="Calibri" w:hAnsi="Arial" w:cs="Arial"/>
          <w:color w:val="auto"/>
          <w:sz w:val="20"/>
          <w:szCs w:val="20"/>
          <w:lang w:val="en-US" w:eastAsia="en-US"/>
        </w:rPr>
      </w:pPr>
    </w:p>
    <w:p w14:paraId="2AD7EE5E" w14:textId="77777777" w:rsidR="00CC74FA" w:rsidRPr="0080687C" w:rsidRDefault="00CC74FA" w:rsidP="00CC74FA">
      <w:pPr>
        <w:pStyle w:val="Default"/>
        <w:spacing w:after="27"/>
        <w:rPr>
          <w:rFonts w:ascii="Arial" w:eastAsia="Calibri" w:hAnsi="Arial" w:cs="Arial"/>
          <w:color w:val="auto"/>
          <w:sz w:val="20"/>
          <w:szCs w:val="20"/>
          <w:lang w:val="en-US" w:eastAsia="en-US"/>
        </w:rPr>
      </w:pPr>
    </w:p>
    <w:p w14:paraId="38E05488" w14:textId="77777777" w:rsidR="00CC74FA" w:rsidRDefault="00CC74FA" w:rsidP="00CC74FA">
      <w:pPr>
        <w:pStyle w:val="Default"/>
        <w:rPr>
          <w:rFonts w:ascii="Arial" w:hAnsi="Arial" w:cs="Arial"/>
          <w:b/>
          <w:bCs/>
          <w:color w:val="auto"/>
          <w:sz w:val="20"/>
          <w:szCs w:val="20"/>
        </w:rPr>
      </w:pPr>
    </w:p>
    <w:p w14:paraId="1117AAB8" w14:textId="77777777" w:rsidR="00CC74FA" w:rsidRDefault="00CC74FA" w:rsidP="00CC74FA">
      <w:pPr>
        <w:pStyle w:val="Default"/>
        <w:rPr>
          <w:rFonts w:ascii="Arial" w:hAnsi="Arial" w:cs="Arial"/>
          <w:b/>
          <w:bCs/>
          <w:color w:val="auto"/>
          <w:sz w:val="20"/>
          <w:szCs w:val="20"/>
        </w:rPr>
      </w:pPr>
      <w:r w:rsidRPr="0080687C">
        <w:rPr>
          <w:rFonts w:ascii="Arial" w:hAnsi="Arial" w:cs="Arial"/>
          <w:b/>
          <w:bCs/>
          <w:color w:val="auto"/>
          <w:sz w:val="20"/>
          <w:szCs w:val="20"/>
        </w:rPr>
        <w:t>Working Conditions:</w:t>
      </w:r>
    </w:p>
    <w:p w14:paraId="53FD08FE" w14:textId="77777777" w:rsidR="00CC74FA" w:rsidRPr="0080687C" w:rsidRDefault="00CC74FA" w:rsidP="00CC74FA">
      <w:pPr>
        <w:pStyle w:val="Default"/>
        <w:rPr>
          <w:rFonts w:ascii="Arial" w:hAnsi="Arial" w:cs="Arial"/>
          <w:b/>
          <w:bCs/>
          <w:color w:val="auto"/>
          <w:sz w:val="20"/>
          <w:szCs w:val="20"/>
        </w:rPr>
      </w:pPr>
    </w:p>
    <w:p w14:paraId="2D4EE24C" w14:textId="77777777" w:rsidR="00CC74FA" w:rsidRPr="00281906" w:rsidRDefault="00CC74FA" w:rsidP="00CC74FA">
      <w:pPr>
        <w:numPr>
          <w:ilvl w:val="0"/>
          <w:numId w:val="12"/>
        </w:numPr>
        <w:spacing w:before="100" w:beforeAutospacing="1" w:after="100" w:afterAutospacing="1"/>
        <w:ind w:left="1080"/>
        <w:rPr>
          <w:rFonts w:ascii="Helvetica" w:hAnsi="Helvetica" w:cs="Helvetica"/>
          <w:color w:val="000000"/>
          <w:sz w:val="20"/>
          <w:szCs w:val="20"/>
          <w:lang w:eastAsia="en-CA"/>
        </w:rPr>
      </w:pPr>
      <w:r w:rsidRPr="00281906">
        <w:rPr>
          <w:rFonts w:ascii="Helvetica" w:hAnsi="Helvetica" w:cs="Helvetica"/>
          <w:color w:val="000000"/>
          <w:sz w:val="20"/>
          <w:szCs w:val="20"/>
          <w:lang w:eastAsia="en-CA"/>
        </w:rPr>
        <w:t>Regular hours are from 9-5</w:t>
      </w:r>
      <w:r>
        <w:rPr>
          <w:rFonts w:ascii="Helvetica" w:hAnsi="Helvetica" w:cs="Helvetica"/>
          <w:color w:val="000000"/>
          <w:sz w:val="20"/>
          <w:szCs w:val="20"/>
          <w:lang w:eastAsia="en-CA"/>
        </w:rPr>
        <w:t>,</w:t>
      </w:r>
      <w:r w:rsidRPr="00281906">
        <w:rPr>
          <w:rFonts w:ascii="Helvetica" w:hAnsi="Helvetica" w:cs="Helvetica"/>
          <w:color w:val="000000"/>
          <w:sz w:val="20"/>
          <w:szCs w:val="20"/>
          <w:lang w:eastAsia="en-CA"/>
        </w:rPr>
        <w:t xml:space="preserve"> </w:t>
      </w:r>
      <w:r>
        <w:rPr>
          <w:rFonts w:ascii="Helvetica" w:hAnsi="Helvetica" w:cs="Helvetica"/>
          <w:color w:val="000000"/>
          <w:sz w:val="20"/>
          <w:szCs w:val="20"/>
          <w:lang w:eastAsia="en-CA"/>
        </w:rPr>
        <w:t>3</w:t>
      </w:r>
      <w:r w:rsidR="00D65557">
        <w:rPr>
          <w:rFonts w:ascii="Helvetica" w:hAnsi="Helvetica" w:cs="Helvetica"/>
          <w:color w:val="000000"/>
          <w:sz w:val="20"/>
          <w:szCs w:val="20"/>
          <w:lang w:eastAsia="en-CA"/>
        </w:rPr>
        <w:t>-4</w:t>
      </w:r>
      <w:r w:rsidRPr="00281906">
        <w:rPr>
          <w:rFonts w:ascii="Helvetica" w:hAnsi="Helvetica" w:cs="Helvetica"/>
          <w:color w:val="000000"/>
          <w:sz w:val="20"/>
          <w:szCs w:val="20"/>
          <w:lang w:eastAsia="en-CA"/>
        </w:rPr>
        <w:t xml:space="preserve"> days a week</w:t>
      </w:r>
      <w:r>
        <w:rPr>
          <w:rFonts w:ascii="Helvetica" w:hAnsi="Helvetica" w:cs="Helvetica"/>
          <w:color w:val="000000"/>
          <w:sz w:val="20"/>
          <w:szCs w:val="20"/>
          <w:lang w:eastAsia="en-CA"/>
        </w:rPr>
        <w:t>,</w:t>
      </w:r>
      <w:r w:rsidRPr="00281906">
        <w:rPr>
          <w:rFonts w:ascii="Helvetica" w:hAnsi="Helvetica" w:cs="Helvetica"/>
          <w:color w:val="000000"/>
          <w:sz w:val="20"/>
          <w:szCs w:val="20"/>
          <w:lang w:eastAsia="en-CA"/>
        </w:rPr>
        <w:t xml:space="preserve"> to be negotiated. May need to occasionally be available for flexible scheduling weekdays, weekends and possibly some holidays if required.</w:t>
      </w:r>
    </w:p>
    <w:p w14:paraId="464C5846" w14:textId="77777777" w:rsidR="00CC74FA" w:rsidRPr="00281906" w:rsidRDefault="00CC74FA" w:rsidP="00CC74FA">
      <w:pPr>
        <w:numPr>
          <w:ilvl w:val="0"/>
          <w:numId w:val="12"/>
        </w:numPr>
        <w:spacing w:before="100" w:beforeAutospacing="1" w:after="100" w:afterAutospacing="1"/>
        <w:ind w:left="1080"/>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The </w:t>
      </w:r>
      <w:r w:rsidR="00C94B33">
        <w:rPr>
          <w:rFonts w:ascii="Helvetica" w:hAnsi="Helvetica" w:cs="Helvetica"/>
          <w:color w:val="000000"/>
          <w:sz w:val="20"/>
          <w:szCs w:val="20"/>
          <w:lang w:eastAsia="en-CA"/>
        </w:rPr>
        <w:t>Female</w:t>
      </w:r>
      <w:r w:rsidRPr="00281906">
        <w:rPr>
          <w:rFonts w:ascii="Helvetica" w:hAnsi="Helvetica" w:cs="Helvetica"/>
          <w:color w:val="000000"/>
          <w:sz w:val="20"/>
          <w:szCs w:val="20"/>
          <w:lang w:eastAsia="en-CA"/>
        </w:rPr>
        <w:t xml:space="preserve"> Youth Counsellor should not transport clients or offer service in a client’s home unless approved by the </w:t>
      </w:r>
      <w:r>
        <w:rPr>
          <w:rFonts w:ascii="Helvetica" w:hAnsi="Helvetica" w:cs="Helvetica"/>
          <w:color w:val="000000"/>
          <w:sz w:val="20"/>
          <w:szCs w:val="20"/>
          <w:lang w:eastAsia="en-CA"/>
        </w:rPr>
        <w:t>Supervisor.</w:t>
      </w:r>
    </w:p>
    <w:p w14:paraId="79E34706" w14:textId="4C3A9362" w:rsidR="00CC74FA" w:rsidRPr="00281906" w:rsidRDefault="00CC74FA" w:rsidP="00CC74FA">
      <w:pPr>
        <w:numPr>
          <w:ilvl w:val="0"/>
          <w:numId w:val="12"/>
        </w:numPr>
        <w:spacing w:before="100" w:beforeAutospacing="1" w:after="100" w:afterAutospacing="1"/>
        <w:ind w:left="1080"/>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Worksite: Ann Davis Transition Society Administrative Office – 9046 Young Rd, 3 schools within Chilliwack </w:t>
      </w:r>
      <w:r w:rsidR="005E7C37">
        <w:rPr>
          <w:rFonts w:ascii="Helvetica" w:hAnsi="Helvetica" w:cs="Helvetica"/>
          <w:color w:val="000000"/>
          <w:sz w:val="20"/>
          <w:szCs w:val="20"/>
          <w:lang w:eastAsia="en-CA"/>
        </w:rPr>
        <w:t>and Ann Davis Transition Society Hope office.</w:t>
      </w:r>
    </w:p>
    <w:p w14:paraId="1F28A9F7" w14:textId="6D5C61CA" w:rsidR="00CC74FA" w:rsidRPr="00281906" w:rsidRDefault="00CC74FA" w:rsidP="00CC74FA">
      <w:pPr>
        <w:numPr>
          <w:ilvl w:val="0"/>
          <w:numId w:val="12"/>
        </w:numPr>
        <w:ind w:left="1080"/>
        <w:rPr>
          <w:rFonts w:ascii="Helvetica" w:hAnsi="Helvetica" w:cs="Helvetica"/>
          <w:color w:val="000000"/>
          <w:sz w:val="20"/>
          <w:szCs w:val="20"/>
          <w:lang w:eastAsia="en-CA"/>
        </w:rPr>
      </w:pPr>
      <w:r w:rsidRPr="00281906">
        <w:rPr>
          <w:rFonts w:ascii="Helvetica" w:hAnsi="Helvetica" w:cs="Helvetica"/>
          <w:color w:val="000000"/>
          <w:sz w:val="20"/>
          <w:szCs w:val="20"/>
          <w:lang w:eastAsia="en-CA"/>
        </w:rPr>
        <w:t xml:space="preserve">The </w:t>
      </w:r>
      <w:r w:rsidR="00A42EA3">
        <w:rPr>
          <w:rFonts w:ascii="Helvetica" w:hAnsi="Helvetica" w:cs="Helvetica"/>
          <w:color w:val="000000"/>
          <w:sz w:val="20"/>
          <w:szCs w:val="20"/>
          <w:lang w:eastAsia="en-CA"/>
        </w:rPr>
        <w:t>Fem</w:t>
      </w:r>
      <w:r w:rsidRPr="00281906">
        <w:rPr>
          <w:rFonts w:ascii="Helvetica" w:hAnsi="Helvetica" w:cs="Helvetica"/>
          <w:color w:val="000000"/>
          <w:sz w:val="20"/>
          <w:szCs w:val="20"/>
          <w:lang w:eastAsia="en-CA"/>
        </w:rPr>
        <w:t>ale Youth Counsellor may be involved in co-ordinating and/or participating in activities with youth, which may include physical, outdoor, or other active elements.</w:t>
      </w:r>
    </w:p>
    <w:p w14:paraId="760D3B13" w14:textId="77777777" w:rsidR="00CC74FA" w:rsidRPr="00281906" w:rsidRDefault="00CC74FA" w:rsidP="00CC74FA">
      <w:pPr>
        <w:spacing w:before="100" w:beforeAutospacing="1" w:after="100" w:afterAutospacing="1"/>
        <w:rPr>
          <w:rFonts w:ascii="Helvetica" w:hAnsi="Helvetica" w:cs="Helvetica"/>
          <w:color w:val="2D2D2D"/>
          <w:sz w:val="20"/>
          <w:szCs w:val="20"/>
          <w:lang w:eastAsia="en-CA"/>
        </w:rPr>
      </w:pPr>
      <w:r w:rsidRPr="00281906">
        <w:rPr>
          <w:rFonts w:ascii="Helvetica" w:hAnsi="Helvetica" w:cs="Helvetica"/>
          <w:color w:val="2D2D2D"/>
          <w:sz w:val="20"/>
          <w:szCs w:val="20"/>
          <w:lang w:eastAsia="en-CA"/>
        </w:rPr>
        <w:t>Note: We conduct primary source verification of applicant's credentials including education, training, work history, and licensure.</w:t>
      </w:r>
    </w:p>
    <w:p w14:paraId="74A039A4" w14:textId="77777777" w:rsidR="00CC74FA" w:rsidRDefault="00CC74FA" w:rsidP="00CC74FA">
      <w:pPr>
        <w:rPr>
          <w:rFonts w:ascii="Arial" w:hAnsi="Arial" w:cs="Arial"/>
          <w:sz w:val="20"/>
          <w:szCs w:val="20"/>
        </w:rPr>
      </w:pPr>
    </w:p>
    <w:p w14:paraId="41D03E97" w14:textId="77777777" w:rsidR="00125EB0" w:rsidRDefault="00CC74FA" w:rsidP="00125EB0">
      <w:pPr>
        <w:shd w:val="clear" w:color="auto" w:fill="FFFFFF"/>
        <w:rPr>
          <w:rFonts w:ascii="Arial" w:hAnsi="Arial" w:cs="Arial"/>
          <w:sz w:val="20"/>
          <w:szCs w:val="20"/>
        </w:rPr>
      </w:pPr>
      <w:r w:rsidRPr="00944CE2">
        <w:rPr>
          <w:rFonts w:ascii="Arial" w:hAnsi="Arial" w:cs="Arial"/>
          <w:b/>
          <w:bCs/>
          <w:sz w:val="20"/>
          <w:szCs w:val="20"/>
        </w:rPr>
        <w:t xml:space="preserve">Job Types: </w:t>
      </w:r>
      <w:r w:rsidRPr="00944CE2">
        <w:rPr>
          <w:rFonts w:ascii="Arial" w:hAnsi="Arial" w:cs="Arial"/>
          <w:sz w:val="20"/>
          <w:szCs w:val="20"/>
        </w:rPr>
        <w:t>Part-time, Permanent</w:t>
      </w:r>
    </w:p>
    <w:p w14:paraId="6CFE03FD" w14:textId="77777777" w:rsidR="00125EB0" w:rsidRDefault="00125EB0" w:rsidP="00125EB0">
      <w:pPr>
        <w:shd w:val="clear" w:color="auto" w:fill="FFFFFF"/>
        <w:rPr>
          <w:rFonts w:ascii="Arial" w:hAnsi="Arial" w:cs="Arial"/>
          <w:sz w:val="20"/>
          <w:szCs w:val="20"/>
        </w:rPr>
      </w:pPr>
    </w:p>
    <w:p w14:paraId="67EBF8A5" w14:textId="77777777" w:rsidR="00125EB0" w:rsidRDefault="00125EB0" w:rsidP="00125EB0">
      <w:pPr>
        <w:shd w:val="clear" w:color="auto" w:fill="FFFFFF"/>
        <w:rPr>
          <w:rFonts w:ascii="Arial" w:hAnsi="Arial" w:cs="Arial"/>
          <w:sz w:val="20"/>
          <w:szCs w:val="20"/>
        </w:rPr>
      </w:pPr>
    </w:p>
    <w:p w14:paraId="62AEB5F8" w14:textId="77777777" w:rsidR="00125EB0" w:rsidRDefault="00125EB0" w:rsidP="00125EB0">
      <w:pPr>
        <w:shd w:val="clear" w:color="auto" w:fill="FFFFFF"/>
        <w:rPr>
          <w:rFonts w:ascii="Arial" w:hAnsi="Arial" w:cs="Arial"/>
          <w:sz w:val="20"/>
          <w:szCs w:val="20"/>
        </w:rPr>
      </w:pPr>
    </w:p>
    <w:p w14:paraId="6387D7BD" w14:textId="77777777" w:rsidR="00125EB0" w:rsidRPr="00254F83" w:rsidRDefault="00125EB0" w:rsidP="00125EB0">
      <w:pPr>
        <w:shd w:val="clear" w:color="auto" w:fill="FFFFFF"/>
        <w:ind w:left="720"/>
        <w:jc w:val="center"/>
        <w:rPr>
          <w:rFonts w:ascii="Arial" w:hAnsi="Arial" w:cs="Arial"/>
          <w:sz w:val="20"/>
        </w:rPr>
      </w:pPr>
      <w:r w:rsidRPr="00254F83">
        <w:rPr>
          <w:rFonts w:ascii="Arial" w:hAnsi="Arial" w:cs="Arial"/>
          <w:sz w:val="20"/>
        </w:rPr>
        <w:t>STATEMENT OF DIVERSITY</w:t>
      </w:r>
    </w:p>
    <w:p w14:paraId="6D6C5608" w14:textId="77777777" w:rsidR="00A01C60" w:rsidRPr="005839D5" w:rsidRDefault="00A01C60" w:rsidP="00A01C60">
      <w:pPr>
        <w:shd w:val="clear" w:color="auto" w:fill="FFFFFF"/>
        <w:ind w:left="720"/>
        <w:jc w:val="center"/>
        <w:rPr>
          <w:rFonts w:ascii="Arial" w:hAnsi="Arial" w:cs="Arial"/>
          <w:sz w:val="20"/>
        </w:rPr>
      </w:pPr>
      <w:r w:rsidRPr="005839D5">
        <w:rPr>
          <w:rFonts w:ascii="Arial" w:hAnsi="Arial" w:cs="Arial"/>
          <w:sz w:val="20"/>
        </w:rPr>
        <w:t>The Ann Davis Transition Society, as a</w:t>
      </w:r>
      <w:r>
        <w:rPr>
          <w:rFonts w:ascii="Arial" w:hAnsi="Arial" w:cs="Arial"/>
          <w:sz w:val="20"/>
        </w:rPr>
        <w:t xml:space="preserve">n award winning and </w:t>
      </w:r>
      <w:r w:rsidRPr="005839D5">
        <w:rPr>
          <w:rFonts w:ascii="Arial" w:hAnsi="Arial" w:cs="Arial"/>
          <w:sz w:val="20"/>
        </w:rPr>
        <w:t>leading non-profit organization, respects diversity and foster</w:t>
      </w:r>
      <w:r>
        <w:rPr>
          <w:rFonts w:ascii="Arial" w:hAnsi="Arial" w:cs="Arial"/>
          <w:sz w:val="20"/>
        </w:rPr>
        <w:t>s</w:t>
      </w:r>
      <w:r w:rsidRPr="005839D5">
        <w:rPr>
          <w:rFonts w:ascii="Arial" w:hAnsi="Arial" w:cs="Arial"/>
          <w:sz w:val="20"/>
        </w:rPr>
        <w:t xml:space="preserve">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w:t>
      </w:r>
      <w:proofErr w:type="gramStart"/>
      <w:r w:rsidRPr="005839D5">
        <w:rPr>
          <w:rFonts w:ascii="Arial" w:hAnsi="Arial" w:cs="Arial"/>
          <w:sz w:val="20"/>
        </w:rPr>
        <w:t>status</w:t>
      </w:r>
      <w:proofErr w:type="gramEnd"/>
      <w:r w:rsidRPr="005839D5">
        <w:rPr>
          <w:rFonts w:ascii="Arial" w:hAnsi="Arial" w:cs="Arial"/>
          <w:sz w:val="20"/>
        </w:rPr>
        <w:t xml:space="preserve"> and political belief.</w:t>
      </w:r>
    </w:p>
    <w:p w14:paraId="702D7214" w14:textId="77777777" w:rsidR="00A01C60" w:rsidRPr="00BB7D83" w:rsidRDefault="00A01C60" w:rsidP="00A01C60">
      <w:pPr>
        <w:pStyle w:val="BodyText"/>
        <w:tabs>
          <w:tab w:val="left" w:pos="842"/>
        </w:tabs>
        <w:spacing w:line="271" w:lineRule="auto"/>
        <w:ind w:left="820" w:right="107" w:firstLine="0"/>
        <w:jc w:val="center"/>
        <w:rPr>
          <w:rFonts w:cs="Arial"/>
          <w:i/>
          <w:spacing w:val="-1"/>
          <w:sz w:val="20"/>
          <w:szCs w:val="24"/>
          <w:lang w:val="en-CA"/>
        </w:rPr>
      </w:pPr>
    </w:p>
    <w:p w14:paraId="1A7E6F2A" w14:textId="77777777" w:rsidR="00A01C60" w:rsidRDefault="00A01C60" w:rsidP="00A01C60">
      <w:pPr>
        <w:rPr>
          <w:rFonts w:ascii="Arial" w:eastAsia="Arial" w:hAnsi="Arial" w:cs="Arial"/>
        </w:rPr>
      </w:pPr>
    </w:p>
    <w:p w14:paraId="7F7B6882" w14:textId="77777777" w:rsidR="00A01C60" w:rsidRDefault="00A01C60" w:rsidP="00A01C60">
      <w:pPr>
        <w:rPr>
          <w:rFonts w:ascii="Arial" w:hAnsi="Arial" w:cs="Arial"/>
          <w:sz w:val="22"/>
          <w:szCs w:val="22"/>
          <w:lang w:val="en-US"/>
        </w:rPr>
      </w:pPr>
    </w:p>
    <w:p w14:paraId="3C6543A7" w14:textId="77777777" w:rsidR="005A1D5E" w:rsidRDefault="005A1D5E" w:rsidP="005A1D5E">
      <w:pPr>
        <w:rPr>
          <w:rFonts w:ascii="Arial" w:hAnsi="Arial" w:cs="Arial"/>
          <w:b/>
          <w:bCs/>
          <w:sz w:val="20"/>
          <w:szCs w:val="20"/>
          <w:lang w:val="en-US"/>
        </w:rPr>
      </w:pPr>
    </w:p>
    <w:p w14:paraId="13E14466" w14:textId="77777777" w:rsidR="002116B2" w:rsidRDefault="002116B2" w:rsidP="002116B2">
      <w:pPr>
        <w:spacing w:line="360" w:lineRule="auto"/>
        <w:rPr>
          <w:rFonts w:ascii="Arial" w:hAnsi="Arial" w:cs="Arial"/>
          <w:sz w:val="20"/>
          <w:szCs w:val="20"/>
        </w:rPr>
      </w:pPr>
    </w:p>
    <w:p w14:paraId="4409B1A8" w14:textId="77777777" w:rsidR="00FA5241" w:rsidRDefault="00FA5241" w:rsidP="00FA5241">
      <w:pPr>
        <w:pStyle w:val="ListParagraph"/>
        <w:spacing w:after="160" w:line="256" w:lineRule="auto"/>
        <w:rPr>
          <w:rFonts w:ascii="Arial" w:hAnsi="Arial" w:cs="Arial"/>
          <w:sz w:val="22"/>
          <w:szCs w:val="22"/>
          <w:highlight w:val="yellow"/>
        </w:rPr>
      </w:pPr>
    </w:p>
    <w:p w14:paraId="42F14123" w14:textId="77777777" w:rsidR="00FA5241" w:rsidRDefault="00FA5241" w:rsidP="00FA5241">
      <w:pPr>
        <w:pStyle w:val="ListParagraph"/>
        <w:spacing w:after="160" w:line="256" w:lineRule="auto"/>
        <w:rPr>
          <w:rFonts w:ascii="Arial" w:hAnsi="Arial" w:cs="Arial"/>
          <w:sz w:val="22"/>
          <w:szCs w:val="22"/>
          <w:highlight w:val="yellow"/>
        </w:rPr>
      </w:pPr>
    </w:p>
    <w:p w14:paraId="3C5CC404" w14:textId="77777777" w:rsidR="00FA5241" w:rsidRDefault="00FA5241" w:rsidP="00FA5241">
      <w:pPr>
        <w:pStyle w:val="ListParagraph"/>
        <w:spacing w:after="160" w:line="256" w:lineRule="auto"/>
        <w:rPr>
          <w:rFonts w:ascii="Arial" w:hAnsi="Arial" w:cs="Arial"/>
          <w:sz w:val="22"/>
          <w:szCs w:val="22"/>
          <w:highlight w:val="yellow"/>
        </w:rPr>
      </w:pPr>
    </w:p>
    <w:p w14:paraId="4DD8A14C" w14:textId="77777777" w:rsidR="00701157" w:rsidRPr="00FA5241" w:rsidRDefault="00701157" w:rsidP="00701157">
      <w:pPr>
        <w:pStyle w:val="Default"/>
        <w:rPr>
          <w:rFonts w:ascii="Arial" w:hAnsi="Arial" w:cs="Arial"/>
          <w:color w:val="auto"/>
          <w:sz w:val="22"/>
          <w:szCs w:val="22"/>
        </w:rPr>
      </w:pPr>
    </w:p>
    <w:sectPr w:rsidR="00701157" w:rsidRPr="00FA5241" w:rsidSect="00840BBA">
      <w:headerReference w:type="default" r:id="rId12"/>
      <w:footerReference w:type="default" r:id="rId13"/>
      <w:headerReference w:type="first" r:id="rId14"/>
      <w:footerReference w:type="first" r:id="rId15"/>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6D50C" w14:textId="77777777" w:rsidR="00031E6E" w:rsidRDefault="00031E6E">
      <w:r>
        <w:separator/>
      </w:r>
    </w:p>
  </w:endnote>
  <w:endnote w:type="continuationSeparator" w:id="0">
    <w:p w14:paraId="4FB9075A" w14:textId="77777777" w:rsidR="00031E6E" w:rsidRDefault="0003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38F6" w14:textId="0186E7FB" w:rsidR="009649C0" w:rsidRDefault="00F67BE2" w:rsidP="009649C0">
    <w:pPr>
      <w:pStyle w:val="Footer"/>
      <w:jc w:val="right"/>
      <w:rPr>
        <w:rFonts w:ascii="Arial" w:hAnsi="Arial" w:cs="Arial"/>
        <w:b/>
        <w:sz w:val="18"/>
        <w:szCs w:val="18"/>
      </w:rPr>
    </w:pPr>
    <w:r>
      <w:rPr>
        <w:noProof/>
      </w:rPr>
      <w:drawing>
        <wp:anchor distT="0" distB="0" distL="114300" distR="114300" simplePos="0" relativeHeight="251661312" behindDoc="0" locked="0" layoutInCell="1" allowOverlap="1" wp14:anchorId="40D6E8C6" wp14:editId="51714593">
          <wp:simplePos x="0" y="0"/>
          <wp:positionH relativeFrom="column">
            <wp:posOffset>-676275</wp:posOffset>
          </wp:positionH>
          <wp:positionV relativeFrom="page">
            <wp:posOffset>8747125</wp:posOffset>
          </wp:positionV>
          <wp:extent cx="942975" cy="942975"/>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0FACD989" wp14:editId="5ADEB8B2">
              <wp:simplePos x="0" y="0"/>
              <wp:positionH relativeFrom="column">
                <wp:posOffset>-895350</wp:posOffset>
              </wp:positionH>
              <wp:positionV relativeFrom="paragraph">
                <wp:posOffset>34290</wp:posOffset>
              </wp:positionV>
              <wp:extent cx="7743825" cy="9525"/>
              <wp:effectExtent l="9525" t="5715" r="9525" b="13335"/>
              <wp:wrapNone/>
              <wp:docPr id="203403860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898076" id="_x0000_t32" coordsize="21600,21600" o:spt="32" o:oned="t" path="m,l21600,21600e" filled="f">
              <v:path arrowok="t" fillok="f" o:connecttype="none"/>
              <o:lock v:ext="edit" shapetype="t"/>
            </v:shapetype>
            <v:shape id="AutoShape 11" o:spid="_x0000_s1026" type="#_x0000_t32" style="position:absolute;margin-left:-70.5pt;margin-top:2.7pt;width:609.7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639C3412" w14:textId="77777777" w:rsidR="0014287C" w:rsidRDefault="009649C0" w:rsidP="0014287C">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r>
    <w:r w:rsidR="0014287C">
      <w:rPr>
        <w:rFonts w:ascii="Arial" w:hAnsi="Arial" w:cs="Arial"/>
        <w:b/>
        <w:sz w:val="18"/>
        <w:szCs w:val="18"/>
      </w:rPr>
      <w:t xml:space="preserve">                                                                                                                                    </w:t>
    </w:r>
    <w:r w:rsidR="0014287C" w:rsidRPr="006C15AF">
      <w:rPr>
        <w:rFonts w:ascii="Arial" w:hAnsi="Arial" w:cs="Arial"/>
        <w:b/>
        <w:sz w:val="18"/>
        <w:szCs w:val="18"/>
      </w:rPr>
      <w:t>9046 Young Road</w:t>
    </w:r>
    <w:r w:rsidR="0014287C">
      <w:rPr>
        <w:rFonts w:ascii="Arial" w:hAnsi="Arial" w:cs="Arial"/>
        <w:b/>
        <w:sz w:val="18"/>
        <w:szCs w:val="18"/>
      </w:rPr>
      <w:t>.</w:t>
    </w:r>
    <w:r w:rsidR="0014287C" w:rsidRPr="006C15AF">
      <w:rPr>
        <w:rFonts w:ascii="Arial" w:hAnsi="Arial" w:cs="Arial"/>
        <w:b/>
        <w:sz w:val="18"/>
        <w:szCs w:val="18"/>
      </w:rPr>
      <w:t xml:space="preserve"> </w:t>
    </w:r>
  </w:p>
  <w:p w14:paraId="7A86765E" w14:textId="77777777" w:rsidR="0014287C" w:rsidRPr="006C15AF" w:rsidRDefault="0014287C" w:rsidP="0014287C">
    <w:pPr>
      <w:pStyle w:val="Footer"/>
      <w:jc w:val="right"/>
      <w:rPr>
        <w:rFonts w:ascii="Arial" w:hAnsi="Arial" w:cs="Arial"/>
        <w:b/>
        <w:sz w:val="18"/>
        <w:szCs w:val="18"/>
      </w:rPr>
    </w:pPr>
    <w:r w:rsidRPr="006C15AF">
      <w:rPr>
        <w:rFonts w:ascii="Arial" w:hAnsi="Arial" w:cs="Arial"/>
        <w:b/>
        <w:sz w:val="18"/>
        <w:szCs w:val="18"/>
      </w:rPr>
      <w:t>Chilliwack, BC V2P 4R6</w:t>
    </w:r>
  </w:p>
  <w:p w14:paraId="13780091" w14:textId="41E7AD6A" w:rsidR="0014287C" w:rsidRDefault="00F67BE2" w:rsidP="0014287C">
    <w:pPr>
      <w:pStyle w:val="Footer"/>
      <w:jc w:val="right"/>
      <w:rPr>
        <w:rFonts w:ascii="Arial" w:hAnsi="Arial" w:cs="Arial"/>
        <w:b/>
        <w:sz w:val="18"/>
        <w:szCs w:val="18"/>
      </w:rPr>
    </w:pPr>
    <w:r>
      <w:rPr>
        <w:noProof/>
      </w:rPr>
      <w:drawing>
        <wp:anchor distT="0" distB="0" distL="114300" distR="114300" simplePos="0" relativeHeight="251659264" behindDoc="0" locked="0" layoutInCell="1" allowOverlap="1" wp14:anchorId="75221BEE" wp14:editId="011C9E0B">
          <wp:simplePos x="0" y="0"/>
          <wp:positionH relativeFrom="margin">
            <wp:posOffset>6810375</wp:posOffset>
          </wp:positionH>
          <wp:positionV relativeFrom="paragraph">
            <wp:posOffset>9286875</wp:posOffset>
          </wp:positionV>
          <wp:extent cx="628650" cy="628650"/>
          <wp:effectExtent l="0" t="0" r="0" b="0"/>
          <wp:wrapNone/>
          <wp:docPr id="14"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87C" w:rsidRPr="006C15AF">
      <w:rPr>
        <w:rFonts w:ascii="Arial" w:hAnsi="Arial" w:cs="Arial"/>
        <w:b/>
        <w:sz w:val="18"/>
        <w:szCs w:val="18"/>
      </w:rPr>
      <w:t xml:space="preserve">Phone 604-792-2760        </w:t>
    </w:r>
  </w:p>
  <w:p w14:paraId="7DBA7D6F" w14:textId="41A51DF7" w:rsidR="0014287C" w:rsidRDefault="00F67BE2" w:rsidP="0014287C">
    <w:pPr>
      <w:pStyle w:val="Footer"/>
      <w:jc w:val="right"/>
      <w:rPr>
        <w:rFonts w:ascii="Arial" w:hAnsi="Arial" w:cs="Arial"/>
        <w:b/>
        <w:sz w:val="18"/>
        <w:szCs w:val="18"/>
      </w:rPr>
    </w:pPr>
    <w:r>
      <w:rPr>
        <w:noProof/>
      </w:rPr>
      <w:drawing>
        <wp:anchor distT="0" distB="0" distL="114300" distR="114300" simplePos="0" relativeHeight="251660288" behindDoc="0" locked="0" layoutInCell="1" allowOverlap="1" wp14:anchorId="38967E62" wp14:editId="4A29D389">
          <wp:simplePos x="0" y="0"/>
          <wp:positionH relativeFrom="margin">
            <wp:posOffset>6810375</wp:posOffset>
          </wp:positionH>
          <wp:positionV relativeFrom="paragraph">
            <wp:posOffset>9286875</wp:posOffset>
          </wp:positionV>
          <wp:extent cx="628650" cy="628650"/>
          <wp:effectExtent l="0" t="0" r="0" b="0"/>
          <wp:wrapNone/>
          <wp:docPr id="15"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07B5870" wp14:editId="739161F6">
          <wp:simplePos x="0" y="0"/>
          <wp:positionH relativeFrom="margin">
            <wp:posOffset>6810375</wp:posOffset>
          </wp:positionH>
          <wp:positionV relativeFrom="paragraph">
            <wp:posOffset>9286875</wp:posOffset>
          </wp:positionV>
          <wp:extent cx="628650" cy="628650"/>
          <wp:effectExtent l="0" t="0" r="0" b="0"/>
          <wp:wrapNone/>
          <wp:docPr id="13"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87C" w:rsidRPr="006C15AF">
      <w:rPr>
        <w:rFonts w:ascii="Arial" w:hAnsi="Arial" w:cs="Arial"/>
        <w:b/>
        <w:sz w:val="18"/>
        <w:szCs w:val="18"/>
      </w:rPr>
      <w:t>Fax 604-792-2875</w:t>
    </w:r>
  </w:p>
  <w:p w14:paraId="766B0574" w14:textId="77777777" w:rsidR="0014287C" w:rsidRDefault="0014287C" w:rsidP="0014287C">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02BD3658" w14:textId="559B47EB" w:rsidR="00E32635" w:rsidRPr="006C15AF" w:rsidRDefault="00F67BE2" w:rsidP="009649C0">
    <w:pPr>
      <w:pStyle w:val="Footer"/>
      <w:rPr>
        <w:rFonts w:ascii="Arial" w:hAnsi="Arial" w:cs="Arial"/>
        <w:b/>
        <w:sz w:val="18"/>
        <w:szCs w:val="18"/>
      </w:rPr>
    </w:pPr>
    <w:r>
      <w:rPr>
        <w:noProof/>
      </w:rPr>
      <w:drawing>
        <wp:anchor distT="0" distB="0" distL="114300" distR="114300" simplePos="0" relativeHeight="251656192" behindDoc="0" locked="0" layoutInCell="1" allowOverlap="1" wp14:anchorId="16FC6435" wp14:editId="2B5E2417">
          <wp:simplePos x="0" y="0"/>
          <wp:positionH relativeFrom="margin">
            <wp:posOffset>6810375</wp:posOffset>
          </wp:positionH>
          <wp:positionV relativeFrom="paragraph">
            <wp:posOffset>9286875</wp:posOffset>
          </wp:positionV>
          <wp:extent cx="628650" cy="628650"/>
          <wp:effectExtent l="0" t="0" r="0" b="0"/>
          <wp:wrapNone/>
          <wp:docPr id="3" name="Picture 1"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6B9CFC7A" wp14:editId="5D14D38E">
          <wp:simplePos x="0" y="0"/>
          <wp:positionH relativeFrom="margin">
            <wp:posOffset>6810375</wp:posOffset>
          </wp:positionH>
          <wp:positionV relativeFrom="paragraph">
            <wp:posOffset>9286875</wp:posOffset>
          </wp:positionV>
          <wp:extent cx="628650" cy="628650"/>
          <wp:effectExtent l="0" t="0" r="0" b="0"/>
          <wp:wrapNone/>
          <wp:docPr id="2"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10CD" w14:textId="77777777" w:rsidR="00E32635" w:rsidRPr="00843DD6" w:rsidRDefault="00E32635" w:rsidP="001D375D">
    <w:pPr>
      <w:pStyle w:val="Footer"/>
      <w:jc w:val="center"/>
      <w:rPr>
        <w:rFonts w:ascii="Arial" w:hAnsi="Arial" w:cs="Arial"/>
        <w:sz w:val="18"/>
        <w:szCs w:val="18"/>
      </w:rPr>
    </w:pPr>
    <w:smartTag w:uri="urn:schemas-microsoft-com:office:smarttags" w:element="address">
      <w:smartTag w:uri="urn:schemas-microsoft-com:office:smarttags" w:element="Street">
        <w:r w:rsidRPr="00843DD6">
          <w:rPr>
            <w:rFonts w:ascii="Arial" w:hAnsi="Arial" w:cs="Arial"/>
            <w:sz w:val="18"/>
            <w:szCs w:val="18"/>
          </w:rPr>
          <w:t>9046 Young Road</w:t>
        </w:r>
      </w:smartTag>
      <w:r w:rsidRPr="00843DD6">
        <w:rPr>
          <w:rFonts w:ascii="Arial" w:hAnsi="Arial" w:cs="Arial"/>
          <w:sz w:val="18"/>
          <w:szCs w:val="18"/>
        </w:rPr>
        <w:t xml:space="preserve">, </w:t>
      </w:r>
      <w:proofErr w:type="gramStart"/>
      <w:smartTag w:uri="urn:schemas-microsoft-com:office:smarttags" w:element="City">
        <w:r w:rsidRPr="00843DD6">
          <w:rPr>
            <w:rFonts w:ascii="Arial" w:hAnsi="Arial" w:cs="Arial"/>
            <w:sz w:val="18"/>
            <w:szCs w:val="18"/>
          </w:rPr>
          <w:t>Chilliwack</w:t>
        </w:r>
      </w:smartTag>
      <w:r w:rsidRPr="00843DD6">
        <w:rPr>
          <w:rFonts w:ascii="Arial" w:hAnsi="Arial" w:cs="Arial"/>
          <w:sz w:val="18"/>
          <w:szCs w:val="18"/>
        </w:rPr>
        <w:t xml:space="preserve">,  </w:t>
      </w:r>
      <w:smartTag w:uri="urn:schemas-microsoft-com:office:smarttags" w:element="State">
        <w:r w:rsidRPr="00843DD6">
          <w:rPr>
            <w:rFonts w:ascii="Arial" w:hAnsi="Arial" w:cs="Arial"/>
            <w:sz w:val="18"/>
            <w:szCs w:val="18"/>
          </w:rPr>
          <w:t>BC</w:t>
        </w:r>
      </w:smartTag>
      <w:proofErr w:type="gramEnd"/>
      <w:r w:rsidRPr="00843DD6">
        <w:rPr>
          <w:rFonts w:ascii="Arial" w:hAnsi="Arial" w:cs="Arial"/>
          <w:sz w:val="18"/>
          <w:szCs w:val="18"/>
        </w:rPr>
        <w:t xml:space="preserve">  </w:t>
      </w:r>
      <w:smartTag w:uri="urn:schemas-microsoft-com:office:smarttags" w:element="PostalCode">
        <w:r w:rsidRPr="00843DD6">
          <w:rPr>
            <w:rFonts w:ascii="Arial" w:hAnsi="Arial" w:cs="Arial"/>
            <w:sz w:val="18"/>
            <w:szCs w:val="18"/>
          </w:rPr>
          <w:t>V2P 4R6</w:t>
        </w:r>
      </w:smartTag>
    </w:smartTag>
  </w:p>
  <w:p w14:paraId="2B156589"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phone 604-792-2760        fax 604-792-2875</w:t>
    </w:r>
  </w:p>
  <w:p w14:paraId="6EE5032C"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www.anndavis.org</w:t>
    </w:r>
  </w:p>
  <w:p w14:paraId="62B796FC" w14:textId="77777777" w:rsidR="00E32635" w:rsidRDefault="00E32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12998" w14:textId="77777777" w:rsidR="00031E6E" w:rsidRDefault="00031E6E">
      <w:r>
        <w:separator/>
      </w:r>
    </w:p>
  </w:footnote>
  <w:footnote w:type="continuationSeparator" w:id="0">
    <w:p w14:paraId="3BB35023" w14:textId="77777777" w:rsidR="00031E6E" w:rsidRDefault="00031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7DA3" w14:textId="25D27070" w:rsidR="00E32635" w:rsidRDefault="00F67BE2" w:rsidP="00855878">
    <w:r>
      <w:rPr>
        <w:noProof/>
        <w:lang w:eastAsia="en-CA"/>
      </w:rPr>
      <w:drawing>
        <wp:anchor distT="0" distB="0" distL="114300" distR="114300" simplePos="0" relativeHeight="251654144" behindDoc="1" locked="0" layoutInCell="1" allowOverlap="1" wp14:anchorId="3FE7F60B" wp14:editId="575CFFE9">
          <wp:simplePos x="0" y="0"/>
          <wp:positionH relativeFrom="column">
            <wp:posOffset>1828800</wp:posOffset>
          </wp:positionH>
          <wp:positionV relativeFrom="paragraph">
            <wp:posOffset>6985</wp:posOffset>
          </wp:positionV>
          <wp:extent cx="2171700" cy="1163955"/>
          <wp:effectExtent l="0" t="0" r="0" b="0"/>
          <wp:wrapNone/>
          <wp:docPr id="48525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3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4077" w14:textId="5F70F634" w:rsidR="00E32635" w:rsidRDefault="00F67BE2" w:rsidP="00843DD6">
    <w:pPr>
      <w:jc w:val="center"/>
    </w:pPr>
    <w:r>
      <w:rPr>
        <w:noProof/>
      </w:rPr>
      <w:drawing>
        <wp:inline distT="0" distB="0" distL="0" distR="0" wp14:anchorId="7585B8D1" wp14:editId="5876C503">
          <wp:extent cx="1619250" cy="86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C9E"/>
    <w:multiLevelType w:val="hybridMultilevel"/>
    <w:tmpl w:val="6EA42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026E35"/>
    <w:multiLevelType w:val="hybridMultilevel"/>
    <w:tmpl w:val="05D4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A3480"/>
    <w:multiLevelType w:val="hybridMultilevel"/>
    <w:tmpl w:val="C2F84824"/>
    <w:lvl w:ilvl="0" w:tplc="392C9E7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A9E1F4E"/>
    <w:multiLevelType w:val="hybridMultilevel"/>
    <w:tmpl w:val="7BDC1750"/>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cs="Wingdings" w:hint="default"/>
      </w:rPr>
    </w:lvl>
    <w:lvl w:ilvl="6" w:tplc="10090001">
      <w:start w:val="1"/>
      <w:numFmt w:val="bullet"/>
      <w:lvlText w:val=""/>
      <w:lvlJc w:val="left"/>
      <w:pPr>
        <w:ind w:left="5040" w:hanging="360"/>
      </w:pPr>
      <w:rPr>
        <w:rFonts w:ascii="Symbol" w:hAnsi="Symbol" w:cs="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cs="Wingdings" w:hint="default"/>
      </w:rPr>
    </w:lvl>
  </w:abstractNum>
  <w:abstractNum w:abstractNumId="4" w15:restartNumberingAfterBreak="0">
    <w:nsid w:val="36423162"/>
    <w:multiLevelType w:val="hybridMultilevel"/>
    <w:tmpl w:val="73A4CD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3E6C4F"/>
    <w:multiLevelType w:val="multilevel"/>
    <w:tmpl w:val="B6BC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3C1E0B"/>
    <w:multiLevelType w:val="hybridMultilevel"/>
    <w:tmpl w:val="3556A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2367DAD"/>
    <w:multiLevelType w:val="hybridMultilevel"/>
    <w:tmpl w:val="5C94140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B7064D"/>
    <w:multiLevelType w:val="hybridMultilevel"/>
    <w:tmpl w:val="B5E47D7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B609D6"/>
    <w:multiLevelType w:val="hybridMultilevel"/>
    <w:tmpl w:val="0E8C5D2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9E6DBF"/>
    <w:multiLevelType w:val="hybridMultilevel"/>
    <w:tmpl w:val="235A9F3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5D7A33"/>
    <w:multiLevelType w:val="hybridMultilevel"/>
    <w:tmpl w:val="7D0E0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51873797">
    <w:abstractNumId w:val="9"/>
  </w:num>
  <w:num w:numId="2" w16cid:durableId="1430929521">
    <w:abstractNumId w:val="4"/>
  </w:num>
  <w:num w:numId="3" w16cid:durableId="1734738407">
    <w:abstractNumId w:val="7"/>
  </w:num>
  <w:num w:numId="4" w16cid:durableId="601882861">
    <w:abstractNumId w:val="0"/>
  </w:num>
  <w:num w:numId="5" w16cid:durableId="839388052">
    <w:abstractNumId w:val="6"/>
  </w:num>
  <w:num w:numId="6" w16cid:durableId="1458185642">
    <w:abstractNumId w:val="3"/>
    <w:lvlOverride w:ilvl="0"/>
    <w:lvlOverride w:ilvl="1"/>
    <w:lvlOverride w:ilvl="2"/>
    <w:lvlOverride w:ilvl="3"/>
    <w:lvlOverride w:ilvl="4"/>
    <w:lvlOverride w:ilvl="5"/>
    <w:lvlOverride w:ilvl="6"/>
    <w:lvlOverride w:ilvl="7"/>
    <w:lvlOverride w:ilvl="8"/>
  </w:num>
  <w:num w:numId="7" w16cid:durableId="835416051">
    <w:abstractNumId w:val="11"/>
    <w:lvlOverride w:ilvl="0"/>
    <w:lvlOverride w:ilvl="1"/>
    <w:lvlOverride w:ilvl="2"/>
    <w:lvlOverride w:ilvl="3"/>
    <w:lvlOverride w:ilvl="4"/>
    <w:lvlOverride w:ilvl="5"/>
    <w:lvlOverride w:ilvl="6"/>
    <w:lvlOverride w:ilvl="7"/>
    <w:lvlOverride w:ilvl="8"/>
  </w:num>
  <w:num w:numId="8" w16cid:durableId="308677363">
    <w:abstractNumId w:val="2"/>
  </w:num>
  <w:num w:numId="9" w16cid:durableId="849220419">
    <w:abstractNumId w:val="1"/>
  </w:num>
  <w:num w:numId="10" w16cid:durableId="938366297">
    <w:abstractNumId w:val="8"/>
  </w:num>
  <w:num w:numId="11" w16cid:durableId="268584550">
    <w:abstractNumId w:val="10"/>
  </w:num>
  <w:num w:numId="12" w16cid:durableId="523930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06"/>
    <w:rsid w:val="00013B68"/>
    <w:rsid w:val="00015FC7"/>
    <w:rsid w:val="00025FD7"/>
    <w:rsid w:val="000301B4"/>
    <w:rsid w:val="00031E6E"/>
    <w:rsid w:val="00040837"/>
    <w:rsid w:val="00040A93"/>
    <w:rsid w:val="000428EA"/>
    <w:rsid w:val="00042F3E"/>
    <w:rsid w:val="000433DF"/>
    <w:rsid w:val="00043CEC"/>
    <w:rsid w:val="0004436A"/>
    <w:rsid w:val="00054467"/>
    <w:rsid w:val="0005798F"/>
    <w:rsid w:val="00066A6D"/>
    <w:rsid w:val="00066EAC"/>
    <w:rsid w:val="0007073C"/>
    <w:rsid w:val="000713DD"/>
    <w:rsid w:val="00091C0E"/>
    <w:rsid w:val="00097FFB"/>
    <w:rsid w:val="000A2EA3"/>
    <w:rsid w:val="000A666D"/>
    <w:rsid w:val="000B67D5"/>
    <w:rsid w:val="000B69CA"/>
    <w:rsid w:val="000B7B46"/>
    <w:rsid w:val="000C055C"/>
    <w:rsid w:val="000D3573"/>
    <w:rsid w:val="000E1821"/>
    <w:rsid w:val="000E2761"/>
    <w:rsid w:val="000E2FF4"/>
    <w:rsid w:val="000F3B3B"/>
    <w:rsid w:val="000F409E"/>
    <w:rsid w:val="00107115"/>
    <w:rsid w:val="00110A57"/>
    <w:rsid w:val="001140D9"/>
    <w:rsid w:val="00114259"/>
    <w:rsid w:val="00116930"/>
    <w:rsid w:val="0012222D"/>
    <w:rsid w:val="00125EB0"/>
    <w:rsid w:val="00127807"/>
    <w:rsid w:val="00134856"/>
    <w:rsid w:val="00140A51"/>
    <w:rsid w:val="0014287C"/>
    <w:rsid w:val="00144920"/>
    <w:rsid w:val="00151E62"/>
    <w:rsid w:val="0015588E"/>
    <w:rsid w:val="00163A84"/>
    <w:rsid w:val="00166EE8"/>
    <w:rsid w:val="00171A41"/>
    <w:rsid w:val="001735AA"/>
    <w:rsid w:val="00175B0B"/>
    <w:rsid w:val="00175DAF"/>
    <w:rsid w:val="00180A41"/>
    <w:rsid w:val="00184C00"/>
    <w:rsid w:val="0018782A"/>
    <w:rsid w:val="00192DF5"/>
    <w:rsid w:val="001B010F"/>
    <w:rsid w:val="001B7261"/>
    <w:rsid w:val="001C1ABD"/>
    <w:rsid w:val="001C3870"/>
    <w:rsid w:val="001C456E"/>
    <w:rsid w:val="001C49AA"/>
    <w:rsid w:val="001D2659"/>
    <w:rsid w:val="001D36C0"/>
    <w:rsid w:val="001D375D"/>
    <w:rsid w:val="001D5567"/>
    <w:rsid w:val="001E3922"/>
    <w:rsid w:val="001F1A24"/>
    <w:rsid w:val="001F3D4C"/>
    <w:rsid w:val="00200013"/>
    <w:rsid w:val="002116B2"/>
    <w:rsid w:val="002152D8"/>
    <w:rsid w:val="002161E8"/>
    <w:rsid w:val="002167A0"/>
    <w:rsid w:val="00220B6D"/>
    <w:rsid w:val="002221F4"/>
    <w:rsid w:val="002265D7"/>
    <w:rsid w:val="0023321A"/>
    <w:rsid w:val="0023364B"/>
    <w:rsid w:val="002337B3"/>
    <w:rsid w:val="00243069"/>
    <w:rsid w:val="002522D0"/>
    <w:rsid w:val="00253719"/>
    <w:rsid w:val="00253C30"/>
    <w:rsid w:val="00253D33"/>
    <w:rsid w:val="00261750"/>
    <w:rsid w:val="00273CAC"/>
    <w:rsid w:val="00280E2D"/>
    <w:rsid w:val="0028166E"/>
    <w:rsid w:val="0028618C"/>
    <w:rsid w:val="00293D04"/>
    <w:rsid w:val="002A2E97"/>
    <w:rsid w:val="002A3B06"/>
    <w:rsid w:val="002A60BC"/>
    <w:rsid w:val="002A7610"/>
    <w:rsid w:val="002B040A"/>
    <w:rsid w:val="002B19C6"/>
    <w:rsid w:val="002B25AF"/>
    <w:rsid w:val="002B34A8"/>
    <w:rsid w:val="002C03A6"/>
    <w:rsid w:val="002E1AC7"/>
    <w:rsid w:val="002E41F1"/>
    <w:rsid w:val="002E4D35"/>
    <w:rsid w:val="002E55FA"/>
    <w:rsid w:val="002F1B27"/>
    <w:rsid w:val="002F20E3"/>
    <w:rsid w:val="002F247B"/>
    <w:rsid w:val="0030080E"/>
    <w:rsid w:val="003056D0"/>
    <w:rsid w:val="00307572"/>
    <w:rsid w:val="00315A1A"/>
    <w:rsid w:val="00323388"/>
    <w:rsid w:val="0033630B"/>
    <w:rsid w:val="00347D4E"/>
    <w:rsid w:val="00351E2E"/>
    <w:rsid w:val="00355253"/>
    <w:rsid w:val="00364BDE"/>
    <w:rsid w:val="003653BA"/>
    <w:rsid w:val="00373A08"/>
    <w:rsid w:val="003800D8"/>
    <w:rsid w:val="00380983"/>
    <w:rsid w:val="0038244A"/>
    <w:rsid w:val="0038406C"/>
    <w:rsid w:val="00385E5F"/>
    <w:rsid w:val="00390B93"/>
    <w:rsid w:val="00390C53"/>
    <w:rsid w:val="00392E21"/>
    <w:rsid w:val="00392F25"/>
    <w:rsid w:val="003A13FE"/>
    <w:rsid w:val="003A16E5"/>
    <w:rsid w:val="003A1796"/>
    <w:rsid w:val="003B2141"/>
    <w:rsid w:val="003B7B01"/>
    <w:rsid w:val="003B7E6B"/>
    <w:rsid w:val="003C2191"/>
    <w:rsid w:val="003E00D0"/>
    <w:rsid w:val="003E488A"/>
    <w:rsid w:val="003E6C94"/>
    <w:rsid w:val="003F1BC0"/>
    <w:rsid w:val="003F4AD9"/>
    <w:rsid w:val="003F7037"/>
    <w:rsid w:val="00404809"/>
    <w:rsid w:val="00407EF2"/>
    <w:rsid w:val="00410A38"/>
    <w:rsid w:val="004141AF"/>
    <w:rsid w:val="004153BA"/>
    <w:rsid w:val="004158C3"/>
    <w:rsid w:val="00416752"/>
    <w:rsid w:val="00420C0B"/>
    <w:rsid w:val="00420F5A"/>
    <w:rsid w:val="00423B63"/>
    <w:rsid w:val="004276FB"/>
    <w:rsid w:val="00430275"/>
    <w:rsid w:val="00435A75"/>
    <w:rsid w:val="00450108"/>
    <w:rsid w:val="00450EEF"/>
    <w:rsid w:val="004563BE"/>
    <w:rsid w:val="0046183D"/>
    <w:rsid w:val="00463537"/>
    <w:rsid w:val="00480D43"/>
    <w:rsid w:val="00491412"/>
    <w:rsid w:val="0049405B"/>
    <w:rsid w:val="004C5C5D"/>
    <w:rsid w:val="004D6778"/>
    <w:rsid w:val="004E0204"/>
    <w:rsid w:val="004E2211"/>
    <w:rsid w:val="004E27D5"/>
    <w:rsid w:val="004F6523"/>
    <w:rsid w:val="0050777F"/>
    <w:rsid w:val="005127E9"/>
    <w:rsid w:val="005130D9"/>
    <w:rsid w:val="00515304"/>
    <w:rsid w:val="00516D98"/>
    <w:rsid w:val="005202EF"/>
    <w:rsid w:val="0052724C"/>
    <w:rsid w:val="00527A00"/>
    <w:rsid w:val="005302D9"/>
    <w:rsid w:val="00532E98"/>
    <w:rsid w:val="00533803"/>
    <w:rsid w:val="005356BA"/>
    <w:rsid w:val="005364B1"/>
    <w:rsid w:val="00536749"/>
    <w:rsid w:val="00536AC9"/>
    <w:rsid w:val="0054504B"/>
    <w:rsid w:val="0056133E"/>
    <w:rsid w:val="00562001"/>
    <w:rsid w:val="00562A29"/>
    <w:rsid w:val="005739D2"/>
    <w:rsid w:val="00582281"/>
    <w:rsid w:val="00582852"/>
    <w:rsid w:val="005879BD"/>
    <w:rsid w:val="00594368"/>
    <w:rsid w:val="00594C36"/>
    <w:rsid w:val="0059542C"/>
    <w:rsid w:val="005A1D5E"/>
    <w:rsid w:val="005A2592"/>
    <w:rsid w:val="005A3E9C"/>
    <w:rsid w:val="005B1ECC"/>
    <w:rsid w:val="005B7E2D"/>
    <w:rsid w:val="005C0C64"/>
    <w:rsid w:val="005C5ABA"/>
    <w:rsid w:val="005D701B"/>
    <w:rsid w:val="005E49A1"/>
    <w:rsid w:val="005E6C45"/>
    <w:rsid w:val="005E7C37"/>
    <w:rsid w:val="005F2CD8"/>
    <w:rsid w:val="005F2D42"/>
    <w:rsid w:val="005F5160"/>
    <w:rsid w:val="005F5BE6"/>
    <w:rsid w:val="006033F2"/>
    <w:rsid w:val="00605042"/>
    <w:rsid w:val="00606D2F"/>
    <w:rsid w:val="0061698E"/>
    <w:rsid w:val="00625966"/>
    <w:rsid w:val="00646BA6"/>
    <w:rsid w:val="006524ED"/>
    <w:rsid w:val="006601CE"/>
    <w:rsid w:val="00660490"/>
    <w:rsid w:val="006611DF"/>
    <w:rsid w:val="00667B4C"/>
    <w:rsid w:val="00670861"/>
    <w:rsid w:val="00680719"/>
    <w:rsid w:val="006840F7"/>
    <w:rsid w:val="00684E9B"/>
    <w:rsid w:val="00685098"/>
    <w:rsid w:val="00685CBE"/>
    <w:rsid w:val="006869CB"/>
    <w:rsid w:val="00694275"/>
    <w:rsid w:val="0069503D"/>
    <w:rsid w:val="0069597E"/>
    <w:rsid w:val="006B25AA"/>
    <w:rsid w:val="006B3711"/>
    <w:rsid w:val="006B6C8C"/>
    <w:rsid w:val="006B70FA"/>
    <w:rsid w:val="006B7CCB"/>
    <w:rsid w:val="006C0A53"/>
    <w:rsid w:val="006C15AF"/>
    <w:rsid w:val="006C3D66"/>
    <w:rsid w:val="006C53ED"/>
    <w:rsid w:val="006D5268"/>
    <w:rsid w:val="006D54FF"/>
    <w:rsid w:val="006D6937"/>
    <w:rsid w:val="006D6A06"/>
    <w:rsid w:val="006E0C6D"/>
    <w:rsid w:val="006E6937"/>
    <w:rsid w:val="006F5D22"/>
    <w:rsid w:val="006F681C"/>
    <w:rsid w:val="00700529"/>
    <w:rsid w:val="00701157"/>
    <w:rsid w:val="0070365D"/>
    <w:rsid w:val="00704102"/>
    <w:rsid w:val="0070459C"/>
    <w:rsid w:val="00714021"/>
    <w:rsid w:val="00714E98"/>
    <w:rsid w:val="0071551E"/>
    <w:rsid w:val="0071615E"/>
    <w:rsid w:val="00716E72"/>
    <w:rsid w:val="00720EF8"/>
    <w:rsid w:val="007229D2"/>
    <w:rsid w:val="00724FD2"/>
    <w:rsid w:val="00730627"/>
    <w:rsid w:val="00732E50"/>
    <w:rsid w:val="007357C2"/>
    <w:rsid w:val="00737305"/>
    <w:rsid w:val="00737A5D"/>
    <w:rsid w:val="0074084C"/>
    <w:rsid w:val="00741D72"/>
    <w:rsid w:val="00745269"/>
    <w:rsid w:val="00745543"/>
    <w:rsid w:val="00757228"/>
    <w:rsid w:val="007627DA"/>
    <w:rsid w:val="00763C04"/>
    <w:rsid w:val="007667E1"/>
    <w:rsid w:val="0077239D"/>
    <w:rsid w:val="007A4C82"/>
    <w:rsid w:val="007A5056"/>
    <w:rsid w:val="007A734E"/>
    <w:rsid w:val="007B1782"/>
    <w:rsid w:val="007B2A18"/>
    <w:rsid w:val="007C5882"/>
    <w:rsid w:val="007C595C"/>
    <w:rsid w:val="007C67D6"/>
    <w:rsid w:val="007D6329"/>
    <w:rsid w:val="007E331B"/>
    <w:rsid w:val="007E4AAA"/>
    <w:rsid w:val="007E6B9F"/>
    <w:rsid w:val="007F0D8A"/>
    <w:rsid w:val="007F33D9"/>
    <w:rsid w:val="008068F6"/>
    <w:rsid w:val="00811ECE"/>
    <w:rsid w:val="00814BA8"/>
    <w:rsid w:val="0081637A"/>
    <w:rsid w:val="008339CB"/>
    <w:rsid w:val="00840BBA"/>
    <w:rsid w:val="00841E29"/>
    <w:rsid w:val="00843DD6"/>
    <w:rsid w:val="0084792F"/>
    <w:rsid w:val="00847DCD"/>
    <w:rsid w:val="00854F12"/>
    <w:rsid w:val="00855878"/>
    <w:rsid w:val="0086209C"/>
    <w:rsid w:val="0086259B"/>
    <w:rsid w:val="008700C7"/>
    <w:rsid w:val="008729AD"/>
    <w:rsid w:val="00876272"/>
    <w:rsid w:val="008803A3"/>
    <w:rsid w:val="008816B0"/>
    <w:rsid w:val="0088248D"/>
    <w:rsid w:val="008A0845"/>
    <w:rsid w:val="008A19C2"/>
    <w:rsid w:val="008B2048"/>
    <w:rsid w:val="008B20E1"/>
    <w:rsid w:val="008B2F9A"/>
    <w:rsid w:val="008B6489"/>
    <w:rsid w:val="008B67EE"/>
    <w:rsid w:val="008B7B90"/>
    <w:rsid w:val="008C2391"/>
    <w:rsid w:val="008C3BE9"/>
    <w:rsid w:val="008C6175"/>
    <w:rsid w:val="008C672E"/>
    <w:rsid w:val="008D01CB"/>
    <w:rsid w:val="008D0B15"/>
    <w:rsid w:val="008E2549"/>
    <w:rsid w:val="008E3673"/>
    <w:rsid w:val="008E4B6A"/>
    <w:rsid w:val="008F365D"/>
    <w:rsid w:val="009018D4"/>
    <w:rsid w:val="00905E1A"/>
    <w:rsid w:val="00913083"/>
    <w:rsid w:val="009222EA"/>
    <w:rsid w:val="0092601C"/>
    <w:rsid w:val="00944D7A"/>
    <w:rsid w:val="0094632A"/>
    <w:rsid w:val="00953630"/>
    <w:rsid w:val="009543B9"/>
    <w:rsid w:val="009552C8"/>
    <w:rsid w:val="009649C0"/>
    <w:rsid w:val="00974359"/>
    <w:rsid w:val="00974483"/>
    <w:rsid w:val="00975C60"/>
    <w:rsid w:val="00981AA8"/>
    <w:rsid w:val="00981FBE"/>
    <w:rsid w:val="00983F68"/>
    <w:rsid w:val="00986A50"/>
    <w:rsid w:val="00993609"/>
    <w:rsid w:val="009A5827"/>
    <w:rsid w:val="009A7EB6"/>
    <w:rsid w:val="009C2685"/>
    <w:rsid w:val="009C45A3"/>
    <w:rsid w:val="009C7B6B"/>
    <w:rsid w:val="009D3265"/>
    <w:rsid w:val="009D4474"/>
    <w:rsid w:val="009D4C34"/>
    <w:rsid w:val="009D4E0A"/>
    <w:rsid w:val="009D77FC"/>
    <w:rsid w:val="009D7E91"/>
    <w:rsid w:val="009E14F5"/>
    <w:rsid w:val="009E53E7"/>
    <w:rsid w:val="009E67F2"/>
    <w:rsid w:val="009E7163"/>
    <w:rsid w:val="009F184D"/>
    <w:rsid w:val="009F63EA"/>
    <w:rsid w:val="00A01C60"/>
    <w:rsid w:val="00A133EF"/>
    <w:rsid w:val="00A2371A"/>
    <w:rsid w:val="00A25FD2"/>
    <w:rsid w:val="00A342E7"/>
    <w:rsid w:val="00A42EA3"/>
    <w:rsid w:val="00A46F1B"/>
    <w:rsid w:val="00A520CA"/>
    <w:rsid w:val="00A546F3"/>
    <w:rsid w:val="00A61E60"/>
    <w:rsid w:val="00A61EE8"/>
    <w:rsid w:val="00A65054"/>
    <w:rsid w:val="00A70E11"/>
    <w:rsid w:val="00A7547E"/>
    <w:rsid w:val="00A83A51"/>
    <w:rsid w:val="00A8738D"/>
    <w:rsid w:val="00A9110A"/>
    <w:rsid w:val="00AA55ED"/>
    <w:rsid w:val="00AB06A1"/>
    <w:rsid w:val="00AB0E4E"/>
    <w:rsid w:val="00AC634F"/>
    <w:rsid w:val="00AD695C"/>
    <w:rsid w:val="00AE24AE"/>
    <w:rsid w:val="00AE36E8"/>
    <w:rsid w:val="00AE4596"/>
    <w:rsid w:val="00AF38D9"/>
    <w:rsid w:val="00AF568D"/>
    <w:rsid w:val="00B03F0F"/>
    <w:rsid w:val="00B16751"/>
    <w:rsid w:val="00B26C62"/>
    <w:rsid w:val="00B379A3"/>
    <w:rsid w:val="00B47AA8"/>
    <w:rsid w:val="00B6283E"/>
    <w:rsid w:val="00B67FD4"/>
    <w:rsid w:val="00B73229"/>
    <w:rsid w:val="00B75002"/>
    <w:rsid w:val="00B831A1"/>
    <w:rsid w:val="00B857C9"/>
    <w:rsid w:val="00B85C2D"/>
    <w:rsid w:val="00B92CDD"/>
    <w:rsid w:val="00B971A1"/>
    <w:rsid w:val="00B9744B"/>
    <w:rsid w:val="00B9770D"/>
    <w:rsid w:val="00BA1425"/>
    <w:rsid w:val="00BA1438"/>
    <w:rsid w:val="00BA79A8"/>
    <w:rsid w:val="00BB692E"/>
    <w:rsid w:val="00BC09BA"/>
    <w:rsid w:val="00BC19D5"/>
    <w:rsid w:val="00BC3A4A"/>
    <w:rsid w:val="00BC4A98"/>
    <w:rsid w:val="00BC70ED"/>
    <w:rsid w:val="00BD49B6"/>
    <w:rsid w:val="00BD4B5B"/>
    <w:rsid w:val="00BD5FC5"/>
    <w:rsid w:val="00BF0FDE"/>
    <w:rsid w:val="00BF6381"/>
    <w:rsid w:val="00C046AA"/>
    <w:rsid w:val="00C05FF5"/>
    <w:rsid w:val="00C10E70"/>
    <w:rsid w:val="00C218F1"/>
    <w:rsid w:val="00C22745"/>
    <w:rsid w:val="00C237FD"/>
    <w:rsid w:val="00C27207"/>
    <w:rsid w:val="00C325B5"/>
    <w:rsid w:val="00C36224"/>
    <w:rsid w:val="00C3797A"/>
    <w:rsid w:val="00C458F7"/>
    <w:rsid w:val="00C50B74"/>
    <w:rsid w:val="00C55232"/>
    <w:rsid w:val="00C6243D"/>
    <w:rsid w:val="00C6353D"/>
    <w:rsid w:val="00C65D08"/>
    <w:rsid w:val="00C66D99"/>
    <w:rsid w:val="00C66E41"/>
    <w:rsid w:val="00C76D06"/>
    <w:rsid w:val="00C871CA"/>
    <w:rsid w:val="00C93DAD"/>
    <w:rsid w:val="00C94B33"/>
    <w:rsid w:val="00C96CAD"/>
    <w:rsid w:val="00C97C81"/>
    <w:rsid w:val="00CB201A"/>
    <w:rsid w:val="00CB23EC"/>
    <w:rsid w:val="00CC1926"/>
    <w:rsid w:val="00CC1CF1"/>
    <w:rsid w:val="00CC56CE"/>
    <w:rsid w:val="00CC74FA"/>
    <w:rsid w:val="00CD0E1C"/>
    <w:rsid w:val="00CE2198"/>
    <w:rsid w:val="00CE31F7"/>
    <w:rsid w:val="00D05C31"/>
    <w:rsid w:val="00D11894"/>
    <w:rsid w:val="00D132BC"/>
    <w:rsid w:val="00D146DA"/>
    <w:rsid w:val="00D1501C"/>
    <w:rsid w:val="00D2233B"/>
    <w:rsid w:val="00D27360"/>
    <w:rsid w:val="00D34D06"/>
    <w:rsid w:val="00D350E0"/>
    <w:rsid w:val="00D433BC"/>
    <w:rsid w:val="00D44A75"/>
    <w:rsid w:val="00D45F0A"/>
    <w:rsid w:val="00D52F6A"/>
    <w:rsid w:val="00D53934"/>
    <w:rsid w:val="00D625A6"/>
    <w:rsid w:val="00D62894"/>
    <w:rsid w:val="00D64CB1"/>
    <w:rsid w:val="00D64CB5"/>
    <w:rsid w:val="00D65557"/>
    <w:rsid w:val="00D6759B"/>
    <w:rsid w:val="00D72500"/>
    <w:rsid w:val="00D748C1"/>
    <w:rsid w:val="00D75D79"/>
    <w:rsid w:val="00D81BEE"/>
    <w:rsid w:val="00D826ED"/>
    <w:rsid w:val="00D86AE9"/>
    <w:rsid w:val="00D90592"/>
    <w:rsid w:val="00D905F8"/>
    <w:rsid w:val="00D91C46"/>
    <w:rsid w:val="00D964ED"/>
    <w:rsid w:val="00DA0072"/>
    <w:rsid w:val="00DA1ABF"/>
    <w:rsid w:val="00DA3EAD"/>
    <w:rsid w:val="00DA46E9"/>
    <w:rsid w:val="00DA78AC"/>
    <w:rsid w:val="00DB4760"/>
    <w:rsid w:val="00DB6C6D"/>
    <w:rsid w:val="00DC4B08"/>
    <w:rsid w:val="00DC5918"/>
    <w:rsid w:val="00DC632B"/>
    <w:rsid w:val="00DD167B"/>
    <w:rsid w:val="00DD4ED0"/>
    <w:rsid w:val="00DE40D4"/>
    <w:rsid w:val="00DE5587"/>
    <w:rsid w:val="00DF3FC8"/>
    <w:rsid w:val="00DF4B49"/>
    <w:rsid w:val="00DF5E9D"/>
    <w:rsid w:val="00DF67C3"/>
    <w:rsid w:val="00E10A0A"/>
    <w:rsid w:val="00E11FCA"/>
    <w:rsid w:val="00E20551"/>
    <w:rsid w:val="00E2098F"/>
    <w:rsid w:val="00E212EB"/>
    <w:rsid w:val="00E23F89"/>
    <w:rsid w:val="00E24406"/>
    <w:rsid w:val="00E270D7"/>
    <w:rsid w:val="00E317D8"/>
    <w:rsid w:val="00E32635"/>
    <w:rsid w:val="00E371B7"/>
    <w:rsid w:val="00E37F8C"/>
    <w:rsid w:val="00E4192E"/>
    <w:rsid w:val="00E46391"/>
    <w:rsid w:val="00E63045"/>
    <w:rsid w:val="00E658E5"/>
    <w:rsid w:val="00E71AC1"/>
    <w:rsid w:val="00E73015"/>
    <w:rsid w:val="00E74176"/>
    <w:rsid w:val="00E743BB"/>
    <w:rsid w:val="00E75A4B"/>
    <w:rsid w:val="00E75E4B"/>
    <w:rsid w:val="00E767E9"/>
    <w:rsid w:val="00E77EB2"/>
    <w:rsid w:val="00E83CF8"/>
    <w:rsid w:val="00E87456"/>
    <w:rsid w:val="00E87F57"/>
    <w:rsid w:val="00E90D3E"/>
    <w:rsid w:val="00EB48E1"/>
    <w:rsid w:val="00EB4A2D"/>
    <w:rsid w:val="00EB4F49"/>
    <w:rsid w:val="00EC03C0"/>
    <w:rsid w:val="00EC2259"/>
    <w:rsid w:val="00EC2ED7"/>
    <w:rsid w:val="00ED18C4"/>
    <w:rsid w:val="00ED1AF5"/>
    <w:rsid w:val="00ED78DD"/>
    <w:rsid w:val="00ED7AD9"/>
    <w:rsid w:val="00ED7D5C"/>
    <w:rsid w:val="00EF38B3"/>
    <w:rsid w:val="00F011C2"/>
    <w:rsid w:val="00F02C84"/>
    <w:rsid w:val="00F20B93"/>
    <w:rsid w:val="00F2546D"/>
    <w:rsid w:val="00F27C7B"/>
    <w:rsid w:val="00F3003A"/>
    <w:rsid w:val="00F30B07"/>
    <w:rsid w:val="00F41595"/>
    <w:rsid w:val="00F42233"/>
    <w:rsid w:val="00F42808"/>
    <w:rsid w:val="00F46671"/>
    <w:rsid w:val="00F47AFF"/>
    <w:rsid w:val="00F53659"/>
    <w:rsid w:val="00F54EB8"/>
    <w:rsid w:val="00F55965"/>
    <w:rsid w:val="00F638F4"/>
    <w:rsid w:val="00F67BE2"/>
    <w:rsid w:val="00F71986"/>
    <w:rsid w:val="00F7313D"/>
    <w:rsid w:val="00F766C7"/>
    <w:rsid w:val="00F80304"/>
    <w:rsid w:val="00F804DD"/>
    <w:rsid w:val="00F84429"/>
    <w:rsid w:val="00F8477C"/>
    <w:rsid w:val="00F93A49"/>
    <w:rsid w:val="00FA0A80"/>
    <w:rsid w:val="00FA22B1"/>
    <w:rsid w:val="00FA497C"/>
    <w:rsid w:val="00FA5241"/>
    <w:rsid w:val="00FA632A"/>
    <w:rsid w:val="00FA6807"/>
    <w:rsid w:val="00FA6D69"/>
    <w:rsid w:val="00FB0B10"/>
    <w:rsid w:val="00FB5239"/>
    <w:rsid w:val="00FC0528"/>
    <w:rsid w:val="00FC088A"/>
    <w:rsid w:val="00FC1498"/>
    <w:rsid w:val="00FC29CA"/>
    <w:rsid w:val="00FC6BF4"/>
    <w:rsid w:val="00FC7083"/>
    <w:rsid w:val="00FC763D"/>
    <w:rsid w:val="00FD0439"/>
    <w:rsid w:val="00FE023A"/>
    <w:rsid w:val="00FE30B9"/>
    <w:rsid w:val="00FE42B3"/>
    <w:rsid w:val="00FE622B"/>
    <w:rsid w:val="00FE74A8"/>
    <w:rsid w:val="00FE79AC"/>
    <w:rsid w:val="00FF10C2"/>
    <w:rsid w:val="00FF1986"/>
    <w:rsid w:val="00FF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ate"/>
  <w:shapeDefaults>
    <o:shapedefaults v:ext="edit" spidmax="2050"/>
    <o:shapelayout v:ext="edit">
      <o:idmap v:ext="edit" data="2"/>
    </o:shapelayout>
  </w:shapeDefaults>
  <w:decimalSymbol w:val="."/>
  <w:listSeparator w:val=","/>
  <w14:docId w14:val="7DB4D16A"/>
  <w15:chartTrackingRefBased/>
  <w15:docId w15:val="{8CF20625-E35C-4389-A617-6EF5F4BC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rPr>
  </w:style>
  <w:style w:type="paragraph" w:styleId="Heading3">
    <w:name w:val="heading 3"/>
    <w:basedOn w:val="Normal"/>
    <w:link w:val="Heading3Char"/>
    <w:qFormat/>
    <w:rsid w:val="00CB201A"/>
    <w:pPr>
      <w:spacing w:before="100" w:beforeAutospacing="1" w:after="100" w:afterAutospacing="1"/>
      <w:outlineLvl w:val="2"/>
    </w:pPr>
    <w:rPr>
      <w:b/>
      <w:bCs/>
      <w:sz w:val="27"/>
      <w:szCs w:val="27"/>
      <w:lang w:eastAsia="en-CA"/>
    </w:rPr>
  </w:style>
  <w:style w:type="paragraph" w:styleId="Heading4">
    <w:name w:val="heading 4"/>
    <w:basedOn w:val="Normal"/>
    <w:next w:val="Normal"/>
    <w:link w:val="Heading4Char"/>
    <w:uiPriority w:val="9"/>
    <w:semiHidden/>
    <w:unhideWhenUsed/>
    <w:qFormat/>
    <w:rsid w:val="00A83A51"/>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1D375D"/>
    <w:pPr>
      <w:tabs>
        <w:tab w:val="center" w:pos="4320"/>
        <w:tab w:val="right" w:pos="8640"/>
      </w:tabs>
    </w:pPr>
  </w:style>
  <w:style w:type="paragraph" w:styleId="Footer">
    <w:name w:val="footer"/>
    <w:basedOn w:val="Normal"/>
    <w:rsid w:val="001D375D"/>
    <w:pPr>
      <w:tabs>
        <w:tab w:val="center" w:pos="4320"/>
        <w:tab w:val="right" w:pos="8640"/>
      </w:tabs>
    </w:pPr>
  </w:style>
  <w:style w:type="table" w:styleId="TableGrid">
    <w:name w:val="Table Grid"/>
    <w:basedOn w:val="TableNormal"/>
    <w:rsid w:val="00F47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47AFF"/>
    <w:rPr>
      <w:rFonts w:ascii="Tahoma" w:hAnsi="Tahoma" w:cs="Tahoma"/>
      <w:sz w:val="16"/>
      <w:szCs w:val="16"/>
    </w:rPr>
  </w:style>
  <w:style w:type="character" w:customStyle="1" w:styleId="Heading3Char">
    <w:name w:val="Heading 3 Char"/>
    <w:link w:val="Heading3"/>
    <w:rsid w:val="00CB201A"/>
    <w:rPr>
      <w:b/>
      <w:bCs/>
      <w:sz w:val="27"/>
      <w:szCs w:val="27"/>
      <w:lang w:val="en-CA" w:eastAsia="en-CA"/>
    </w:rPr>
  </w:style>
  <w:style w:type="paragraph" w:styleId="NormalWeb">
    <w:name w:val="Normal (Web)"/>
    <w:basedOn w:val="Normal"/>
    <w:rsid w:val="00CB201A"/>
    <w:pPr>
      <w:spacing w:before="100" w:beforeAutospacing="1" w:after="100" w:afterAutospacing="1"/>
    </w:pPr>
    <w:rPr>
      <w:lang w:eastAsia="en-CA"/>
    </w:rPr>
  </w:style>
  <w:style w:type="character" w:styleId="Emphasis">
    <w:name w:val="Emphasis"/>
    <w:qFormat/>
    <w:rsid w:val="00CB201A"/>
    <w:rPr>
      <w:i/>
      <w:iCs/>
    </w:rPr>
  </w:style>
  <w:style w:type="character" w:styleId="Strong">
    <w:name w:val="Strong"/>
    <w:uiPriority w:val="22"/>
    <w:qFormat/>
    <w:rsid w:val="00CB201A"/>
    <w:rPr>
      <w:b/>
      <w:bCs/>
    </w:rPr>
  </w:style>
  <w:style w:type="character" w:customStyle="1" w:styleId="apple-converted-space">
    <w:name w:val="apple-converted-space"/>
    <w:rsid w:val="00CB201A"/>
  </w:style>
  <w:style w:type="paragraph" w:customStyle="1" w:styleId="Default">
    <w:name w:val="Default"/>
    <w:rsid w:val="00CB201A"/>
    <w:pPr>
      <w:autoSpaceDE w:val="0"/>
      <w:autoSpaceDN w:val="0"/>
      <w:adjustRightInd w:val="0"/>
    </w:pPr>
    <w:rPr>
      <w:rFonts w:ascii="Calibri" w:hAnsi="Calibri" w:cs="Calibri"/>
      <w:color w:val="000000"/>
      <w:sz w:val="24"/>
      <w:szCs w:val="24"/>
      <w:lang w:val="en-CA" w:eastAsia="en-CA"/>
    </w:rPr>
  </w:style>
  <w:style w:type="character" w:styleId="Hyperlink">
    <w:name w:val="Hyperlink"/>
    <w:rsid w:val="00CB201A"/>
    <w:rPr>
      <w:color w:val="0000FF"/>
      <w:u w:val="single"/>
    </w:rPr>
  </w:style>
  <w:style w:type="paragraph" w:styleId="ListParagraph">
    <w:name w:val="List Paragraph"/>
    <w:basedOn w:val="Normal"/>
    <w:uiPriority w:val="34"/>
    <w:qFormat/>
    <w:rsid w:val="00CB201A"/>
    <w:pPr>
      <w:ind w:left="720"/>
      <w:contextualSpacing/>
    </w:pPr>
    <w:rPr>
      <w:rFonts w:ascii="Comic Sans MS" w:hAnsi="Comic Sans MS"/>
      <w:sz w:val="20"/>
      <w:szCs w:val="20"/>
    </w:rPr>
  </w:style>
  <w:style w:type="character" w:customStyle="1" w:styleId="Heading4Char">
    <w:name w:val="Heading 4 Char"/>
    <w:link w:val="Heading4"/>
    <w:uiPriority w:val="9"/>
    <w:semiHidden/>
    <w:rsid w:val="00A83A51"/>
    <w:rPr>
      <w:rFonts w:ascii="Calibri" w:eastAsia="Times New Roman" w:hAnsi="Calibri" w:cs="Times New Roman"/>
      <w:b/>
      <w:bCs/>
      <w:sz w:val="28"/>
      <w:szCs w:val="28"/>
      <w:lang w:val="en-CA"/>
    </w:rPr>
  </w:style>
  <w:style w:type="paragraph" w:styleId="BodyText">
    <w:name w:val="Body Text"/>
    <w:basedOn w:val="Normal"/>
    <w:link w:val="BodyTextChar"/>
    <w:uiPriority w:val="1"/>
    <w:qFormat/>
    <w:rsid w:val="00A01C60"/>
    <w:pPr>
      <w:widowControl w:val="0"/>
      <w:spacing w:before="37"/>
      <w:ind w:left="840" w:hanging="360"/>
    </w:pPr>
    <w:rPr>
      <w:rFonts w:ascii="Arial" w:eastAsia="Arial" w:hAnsi="Arial"/>
      <w:sz w:val="22"/>
      <w:szCs w:val="22"/>
      <w:lang w:val="en-US"/>
    </w:rPr>
  </w:style>
  <w:style w:type="character" w:customStyle="1" w:styleId="BodyTextChar">
    <w:name w:val="Body Text Char"/>
    <w:link w:val="BodyText"/>
    <w:uiPriority w:val="1"/>
    <w:rsid w:val="00A01C60"/>
    <w:rPr>
      <w:rFonts w:ascii="Arial" w:eastAsia="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29739">
      <w:bodyDiv w:val="1"/>
      <w:marLeft w:val="0"/>
      <w:marRight w:val="0"/>
      <w:marTop w:val="0"/>
      <w:marBottom w:val="0"/>
      <w:divBdr>
        <w:top w:val="none" w:sz="0" w:space="0" w:color="auto"/>
        <w:left w:val="none" w:sz="0" w:space="0" w:color="auto"/>
        <w:bottom w:val="none" w:sz="0" w:space="0" w:color="auto"/>
        <w:right w:val="none" w:sz="0" w:space="0" w:color="auto"/>
      </w:divBdr>
    </w:div>
    <w:div w:id="1153990078">
      <w:bodyDiv w:val="1"/>
      <w:marLeft w:val="0"/>
      <w:marRight w:val="0"/>
      <w:marTop w:val="0"/>
      <w:marBottom w:val="0"/>
      <w:divBdr>
        <w:top w:val="none" w:sz="0" w:space="0" w:color="auto"/>
        <w:left w:val="none" w:sz="0" w:space="0" w:color="auto"/>
        <w:bottom w:val="none" w:sz="0" w:space="0" w:color="auto"/>
        <w:right w:val="none" w:sz="0" w:space="0" w:color="auto"/>
      </w:divBdr>
    </w:div>
    <w:div w:id="166195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anndavis.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DTS%20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385CA51566CDD4CA40CCA00CEAF3E7C" ma:contentTypeVersion="16" ma:contentTypeDescription="Create a new document." ma:contentTypeScope="" ma:versionID="797372cde707e7d4855261efdbdba710">
  <xsd:schema xmlns:xsd="http://www.w3.org/2001/XMLSchema" xmlns:xs="http://www.w3.org/2001/XMLSchema" xmlns:p="http://schemas.microsoft.com/office/2006/metadata/properties" xmlns:ns2="5dbcf043-1978-430a-835b-72d8a0c6bb61" xmlns:ns3="c3a65cfe-8912-4f5f-ae69-545dc6051c70" targetNamespace="http://schemas.microsoft.com/office/2006/metadata/properties" ma:root="true" ma:fieldsID="22df4293fe9d1e2730adfae2285c131b" ns2:_="" ns3:_="">
    <xsd:import namespace="5dbcf043-1978-430a-835b-72d8a0c6bb61"/>
    <xsd:import namespace="c3a65cfe-8912-4f5f-ae69-545dc6051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f043-1978-430a-835b-72d8a0c6b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16c9be-cf91-42af-9226-1c4baba219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65cfe-8912-4f5f-ae69-545dc6051c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26e73-dec3-47c9-90a0-0fb59814d357}" ma:internalName="TaxCatchAll" ma:showField="CatchAllData" ma:web="c3a65cfe-8912-4f5f-ae69-545dc6051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a65cfe-8912-4f5f-ae69-545dc6051c70"/>
    <lcf76f155ced4ddcb4097134ff3c332f xmlns="5dbcf043-1978-430a-835b-72d8a0c6bb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A021F8-AFBF-42D5-B263-E3F6085FD62A}">
  <ds:schemaRefs>
    <ds:schemaRef ds:uri="http://schemas.microsoft.com/sharepoint/v3/contenttype/forms"/>
  </ds:schemaRefs>
</ds:datastoreItem>
</file>

<file path=customXml/itemProps2.xml><?xml version="1.0" encoding="utf-8"?>
<ds:datastoreItem xmlns:ds="http://schemas.openxmlformats.org/officeDocument/2006/customXml" ds:itemID="{61D2030D-F213-49CA-86F5-87903585439E}">
  <ds:schemaRefs>
    <ds:schemaRef ds:uri="http://schemas.openxmlformats.org/officeDocument/2006/bibliography"/>
  </ds:schemaRefs>
</ds:datastoreItem>
</file>

<file path=customXml/itemProps3.xml><?xml version="1.0" encoding="utf-8"?>
<ds:datastoreItem xmlns:ds="http://schemas.openxmlformats.org/officeDocument/2006/customXml" ds:itemID="{8234D2AA-5797-4681-A52C-B6E0A6541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f043-1978-430a-835b-72d8a0c6bb61"/>
    <ds:schemaRef ds:uri="c3a65cfe-8912-4f5f-ae69-545dc6051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6BE72-36EC-465A-821E-C74EAD87072E}">
  <ds:schemaRefs>
    <ds:schemaRef ds:uri="http://schemas.microsoft.com/office/2006/metadata/properties"/>
    <ds:schemaRef ds:uri="http://schemas.microsoft.com/office/infopath/2007/PartnerControls"/>
    <ds:schemaRef ds:uri="c3a65cfe-8912-4f5f-ae69-545dc6051c70"/>
    <ds:schemaRef ds:uri="5dbcf043-1978-430a-835b-72d8a0c6bb61"/>
  </ds:schemaRefs>
</ds:datastoreItem>
</file>

<file path=docProps/app.xml><?xml version="1.0" encoding="utf-8"?>
<Properties xmlns="http://schemas.openxmlformats.org/officeDocument/2006/extended-properties" xmlns:vt="http://schemas.openxmlformats.org/officeDocument/2006/docPropsVTypes">
  <Template>ADTS Letterhead(new)</Template>
  <TotalTime>4</TotalTime>
  <Pages>1</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Ann Davis Transition Society</Company>
  <LinksUpToDate>false</LinksUpToDate>
  <CharactersWithSpaces>7671</CharactersWithSpaces>
  <SharedDoc>false</SharedDoc>
  <HLinks>
    <vt:vector size="6" baseType="variant">
      <vt:variant>
        <vt:i4>5046371</vt:i4>
      </vt:variant>
      <vt:variant>
        <vt:i4>0</vt:i4>
      </vt:variant>
      <vt:variant>
        <vt:i4>0</vt:i4>
      </vt:variant>
      <vt:variant>
        <vt:i4>5</vt:i4>
      </vt:variant>
      <vt:variant>
        <vt:lpwstr>mailto:HR@anndavis.org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 Hogan</dc:creator>
  <cp:keywords/>
  <dc:description/>
  <cp:lastModifiedBy>Sulagna Nayak</cp:lastModifiedBy>
  <cp:revision>11</cp:revision>
  <cp:lastPrinted>2021-11-08T23:14:00Z</cp:lastPrinted>
  <dcterms:created xsi:type="dcterms:W3CDTF">2023-08-28T23:19:00Z</dcterms:created>
  <dcterms:modified xsi:type="dcterms:W3CDTF">2023-08-28T23:23:00Z</dcterms:modified>
</cp:coreProperties>
</file>